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F86" w:rsidRDefault="00595B44" w:rsidP="006A4246">
      <w:pPr>
        <w:pStyle w:val="Heading1"/>
      </w:pPr>
      <w:r>
        <w:rPr>
          <w:noProof/>
          <w:lang w:eastAsia="en-IE"/>
        </w:rPr>
        <mc:AlternateContent>
          <mc:Choice Requires="wps">
            <w:drawing>
              <wp:anchor distT="45720" distB="45720" distL="114300" distR="114300" simplePos="0" relativeHeight="251665408" behindDoc="0" locked="0" layoutInCell="1" allowOverlap="1" wp14:anchorId="2E060F4C" wp14:editId="39859F37">
                <wp:simplePos x="0" y="0"/>
                <wp:positionH relativeFrom="column">
                  <wp:posOffset>-628650</wp:posOffset>
                </wp:positionH>
                <wp:positionV relativeFrom="paragraph">
                  <wp:posOffset>-485775</wp:posOffset>
                </wp:positionV>
                <wp:extent cx="3263265" cy="6862445"/>
                <wp:effectExtent l="0" t="0" r="13335"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862445"/>
                        </a:xfrm>
                        <a:prstGeom prst="rect">
                          <a:avLst/>
                        </a:prstGeom>
                        <a:solidFill>
                          <a:srgbClr val="FFFFFF"/>
                        </a:solidFill>
                        <a:ln w="6350">
                          <a:solidFill>
                            <a:schemeClr val="accent1"/>
                          </a:solidFill>
                          <a:miter lim="800000"/>
                          <a:headEnd/>
                          <a:tailEnd/>
                        </a:ln>
                      </wps:spPr>
                      <wps:txbx>
                        <w:txbxContent>
                          <w:p w:rsidR="006B09D8" w:rsidRPr="0017761C" w:rsidRDefault="006B09D8" w:rsidP="0017761C">
                            <w:pPr>
                              <w:jc w:val="center"/>
                              <w:rPr>
                                <w:color w:val="0070C0"/>
                                <w:sz w:val="32"/>
                                <w:szCs w:val="32"/>
                              </w:rPr>
                            </w:pPr>
                            <w:r w:rsidRPr="0017761C">
                              <w:rPr>
                                <w:color w:val="0070C0"/>
                                <w:sz w:val="32"/>
                                <w:szCs w:val="32"/>
                              </w:rPr>
                              <w:t>Where are we now?</w:t>
                            </w:r>
                          </w:p>
                          <w:p w:rsidR="006B09D8" w:rsidRDefault="006B09D8" w:rsidP="00520D50">
                            <w:pPr>
                              <w:jc w:val="center"/>
                            </w:pPr>
                            <w:r>
                              <w:t>The vision of our parish is:</w:t>
                            </w:r>
                          </w:p>
                          <w:p w:rsidR="006B09D8" w:rsidRPr="002A0F86" w:rsidRDefault="006B09D8" w:rsidP="002A0F86">
                            <w:pPr>
                              <w:jc w:val="center"/>
                              <w:rPr>
                                <w:b/>
                                <w:sz w:val="24"/>
                                <w:szCs w:val="24"/>
                              </w:rPr>
                            </w:pPr>
                            <w:r w:rsidRPr="002A0F86">
                              <w:rPr>
                                <w:b/>
                                <w:sz w:val="24"/>
                                <w:szCs w:val="24"/>
                              </w:rPr>
                              <w:t>‘To know Jesus and make him known.’</w:t>
                            </w:r>
                          </w:p>
                          <w:p w:rsidR="006B09D8" w:rsidRDefault="006B09D8" w:rsidP="00D62E16">
                            <w:pPr>
                              <w:jc w:val="center"/>
                            </w:pPr>
                            <w:r>
                              <w:t>Every week in our parish, with your support, we:</w:t>
                            </w:r>
                          </w:p>
                          <w:p w:rsidR="006B09D8" w:rsidRDefault="006B09D8" w:rsidP="002A0F86">
                            <w:pPr>
                              <w:pStyle w:val="ListParagraph"/>
                              <w:numPr>
                                <w:ilvl w:val="0"/>
                                <w:numId w:val="3"/>
                              </w:numPr>
                            </w:pPr>
                            <w:r>
                              <w:t>Welcome and work with 100 young people at Youth Fellowship and Youth Club.</w:t>
                            </w:r>
                          </w:p>
                          <w:p w:rsidR="006B09D8" w:rsidRDefault="006B09D8" w:rsidP="002A0F86">
                            <w:pPr>
                              <w:pStyle w:val="ListParagraph"/>
                              <w:numPr>
                                <w:ilvl w:val="0"/>
                                <w:numId w:val="3"/>
                              </w:numPr>
                            </w:pPr>
                            <w:r>
                              <w:t>Inspire and excite 80 children about Jesus at Sunday school.</w:t>
                            </w:r>
                          </w:p>
                          <w:p w:rsidR="006B09D8" w:rsidRDefault="006B09D8" w:rsidP="002A0F86">
                            <w:pPr>
                              <w:pStyle w:val="ListParagraph"/>
                              <w:numPr>
                                <w:ilvl w:val="0"/>
                                <w:numId w:val="3"/>
                              </w:numPr>
                            </w:pPr>
                            <w:r>
                              <w:t>Serve</w:t>
                            </w:r>
                            <w:r w:rsidR="005C5586">
                              <w:t xml:space="preserve"> 200 cups of tea at the Seniors</w:t>
                            </w:r>
                            <w:r>
                              <w:t xml:space="preserve"> Ministry.</w:t>
                            </w:r>
                          </w:p>
                          <w:p w:rsidR="006B09D8" w:rsidRDefault="006B09D8" w:rsidP="002A0F86">
                            <w:pPr>
                              <w:pStyle w:val="ListParagraph"/>
                              <w:numPr>
                                <w:ilvl w:val="0"/>
                                <w:numId w:val="3"/>
                              </w:numPr>
                            </w:pPr>
                            <w:r>
                              <w:t>Visit 25+ people who are ill or lonely.</w:t>
                            </w:r>
                          </w:p>
                          <w:p w:rsidR="006B09D8" w:rsidRDefault="006B09D8" w:rsidP="002A0F86">
                            <w:pPr>
                              <w:pStyle w:val="ListParagraph"/>
                              <w:numPr>
                                <w:ilvl w:val="0"/>
                                <w:numId w:val="3"/>
                              </w:numPr>
                            </w:pPr>
                            <w:r>
                              <w:t>Support a family who is grieving the loss of a loved o</w:t>
                            </w:r>
                            <w:bookmarkStart w:id="0" w:name="_GoBack"/>
                            <w:bookmarkEnd w:id="0"/>
                            <w:r>
                              <w:t>ne.</w:t>
                            </w:r>
                          </w:p>
                          <w:p w:rsidR="006B09D8" w:rsidRDefault="006B09D8" w:rsidP="002A0F86">
                            <w:pPr>
                              <w:pStyle w:val="ListParagraph"/>
                              <w:numPr>
                                <w:ilvl w:val="0"/>
                                <w:numId w:val="3"/>
                              </w:numPr>
                            </w:pPr>
                            <w:r>
                              <w:t>Run an Alpha Course for 20 people who are seeking to learn more about God and faith.</w:t>
                            </w:r>
                          </w:p>
                          <w:p w:rsidR="006B09D8" w:rsidRDefault="006B09D8" w:rsidP="002A0F86">
                            <w:pPr>
                              <w:pStyle w:val="ListParagraph"/>
                              <w:numPr>
                                <w:ilvl w:val="0"/>
                                <w:numId w:val="3"/>
                              </w:numPr>
                            </w:pPr>
                            <w:r>
                              <w:t>Support 50 young families at Toddler group.</w:t>
                            </w:r>
                          </w:p>
                          <w:p w:rsidR="006B09D8" w:rsidRDefault="006B09D8" w:rsidP="002A0F86">
                            <w:pPr>
                              <w:pStyle w:val="ListParagraph"/>
                              <w:numPr>
                                <w:ilvl w:val="0"/>
                                <w:numId w:val="3"/>
                              </w:numPr>
                            </w:pPr>
                            <w:r>
                              <w:t>Enjoy worship, host 10 home groups and pray for our faith family.</w:t>
                            </w:r>
                          </w:p>
                          <w:p w:rsidR="006B09D8" w:rsidRDefault="006B09D8" w:rsidP="002A0F86">
                            <w:pPr>
                              <w:pStyle w:val="ListParagraph"/>
                              <w:numPr>
                                <w:ilvl w:val="0"/>
                                <w:numId w:val="3"/>
                              </w:numPr>
                            </w:pPr>
                            <w:r>
                              <w:t>Support 3 international charities: Habitat for Humanity, SAMS Ireland and our link church in Romania, as well as many local charities.</w:t>
                            </w:r>
                          </w:p>
                          <w:p w:rsidR="006B09D8" w:rsidRDefault="006B09D8" w:rsidP="00D62E16">
                            <w:pPr>
                              <w:pStyle w:val="ListParagraph"/>
                              <w:numPr>
                                <w:ilvl w:val="0"/>
                                <w:numId w:val="3"/>
                              </w:numPr>
                            </w:pPr>
                            <w:r>
                              <w:t>Volunteer in the local food bank and provide support for many families who are struggling financially.</w:t>
                            </w:r>
                          </w:p>
                          <w:p w:rsidR="006B09D8" w:rsidRDefault="006B09D8" w:rsidP="00D62E16">
                            <w:r>
                              <w:t xml:space="preserve">Over the past year we have seen our church family grow, and have enjoyed fellowship and friendship through social activities and special worship times.  We thank God for his many blessings, and for helping </w:t>
                            </w:r>
                            <w:proofErr w:type="gramStart"/>
                            <w:r>
                              <w:t>us</w:t>
                            </w:r>
                            <w:proofErr w:type="gramEnd"/>
                            <w:r>
                              <w:t xml:space="preserve"> share His love in our local community. </w:t>
                            </w:r>
                          </w:p>
                          <w:p w:rsidR="006B09D8" w:rsidRDefault="006B09D8" w:rsidP="00090527">
                            <w:pPr>
                              <w:jc w:val="center"/>
                            </w:pPr>
                            <w:r>
                              <w:t>Give thanks to the Lord, for He is good; His love endures forever.  (1 Chron</w:t>
                            </w:r>
                            <w:r w:rsidR="00690AEF">
                              <w:t>icles</w:t>
                            </w:r>
                            <w:r>
                              <w:t xml:space="preserve"> 16:34)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5pt;margin-top:-38.25pt;width:256.95pt;height:540.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" strokecolor="#5b9bd5 [3204]" strokeweight=".5pt">
                <v:textbox>
                  <w:txbxContent>
                    <w:p w:rsidR="006B09D8" w:rsidRPr="0017761C" w:rsidRDefault="006B09D8" w:rsidP="0017761C">
                      <w:pPr>
                        <w:jc w:val="center"/>
                        <w:rPr>
                          <w:color w:val="0070C0"/>
                          <w:sz w:val="32"/>
                          <w:szCs w:val="32"/>
                        </w:rPr>
                      </w:pPr>
                      <w:r w:rsidRPr="0017761C">
                        <w:rPr>
                          <w:color w:val="0070C0"/>
                          <w:sz w:val="32"/>
                          <w:szCs w:val="32"/>
                        </w:rPr>
                        <w:t>Where are we now?</w:t>
                      </w:r>
                    </w:p>
                    <w:p w:rsidR="006B09D8" w:rsidRDefault="006B09D8" w:rsidP="00520D50">
                      <w:pPr>
                        <w:jc w:val="center"/>
                      </w:pPr>
                      <w:r>
                        <w:t>The vision of our parish is:</w:t>
                      </w:r>
                    </w:p>
                    <w:p w:rsidR="006B09D8" w:rsidRPr="002A0F86" w:rsidRDefault="006B09D8" w:rsidP="002A0F86">
                      <w:pPr>
                        <w:jc w:val="center"/>
                        <w:rPr>
                          <w:b/>
                          <w:sz w:val="24"/>
                          <w:szCs w:val="24"/>
                        </w:rPr>
                      </w:pPr>
                      <w:r w:rsidRPr="002A0F86">
                        <w:rPr>
                          <w:b/>
                          <w:sz w:val="24"/>
                          <w:szCs w:val="24"/>
                        </w:rPr>
                        <w:t>‘To know Jesus and make him known.’</w:t>
                      </w:r>
                    </w:p>
                    <w:p w:rsidR="006B09D8" w:rsidRDefault="006B09D8" w:rsidP="00D62E16">
                      <w:pPr>
                        <w:jc w:val="center"/>
                      </w:pPr>
                      <w:r>
                        <w:t>Every week in our parish, with your support, we:</w:t>
                      </w:r>
                    </w:p>
                    <w:p w:rsidR="006B09D8" w:rsidRDefault="006B09D8" w:rsidP="002A0F86">
                      <w:pPr>
                        <w:pStyle w:val="ListParagraph"/>
                        <w:numPr>
                          <w:ilvl w:val="0"/>
                          <w:numId w:val="3"/>
                        </w:numPr>
                      </w:pPr>
                      <w:r>
                        <w:t>Welcome and work with 100 young people at Youth Fellowship and Youth Club.</w:t>
                      </w:r>
                    </w:p>
                    <w:p w:rsidR="006B09D8" w:rsidRDefault="006B09D8" w:rsidP="002A0F86">
                      <w:pPr>
                        <w:pStyle w:val="ListParagraph"/>
                        <w:numPr>
                          <w:ilvl w:val="0"/>
                          <w:numId w:val="3"/>
                        </w:numPr>
                      </w:pPr>
                      <w:r>
                        <w:t>Inspire and excite 80 children about Jesus at Sunday school.</w:t>
                      </w:r>
                    </w:p>
                    <w:p w:rsidR="006B09D8" w:rsidRDefault="006B09D8" w:rsidP="002A0F86">
                      <w:pPr>
                        <w:pStyle w:val="ListParagraph"/>
                        <w:numPr>
                          <w:ilvl w:val="0"/>
                          <w:numId w:val="3"/>
                        </w:numPr>
                      </w:pPr>
                      <w:r>
                        <w:t>Serve</w:t>
                      </w:r>
                      <w:r w:rsidR="005C5586">
                        <w:t xml:space="preserve"> 200 cups of tea at the Seniors</w:t>
                      </w:r>
                      <w:r>
                        <w:t xml:space="preserve"> Ministry.</w:t>
                      </w:r>
                    </w:p>
                    <w:p w:rsidR="006B09D8" w:rsidRDefault="006B09D8" w:rsidP="002A0F86">
                      <w:pPr>
                        <w:pStyle w:val="ListParagraph"/>
                        <w:numPr>
                          <w:ilvl w:val="0"/>
                          <w:numId w:val="3"/>
                        </w:numPr>
                      </w:pPr>
                      <w:r>
                        <w:t>Visit 25+ people who are ill or lonely.</w:t>
                      </w:r>
                    </w:p>
                    <w:p w:rsidR="006B09D8" w:rsidRDefault="006B09D8" w:rsidP="002A0F86">
                      <w:pPr>
                        <w:pStyle w:val="ListParagraph"/>
                        <w:numPr>
                          <w:ilvl w:val="0"/>
                          <w:numId w:val="3"/>
                        </w:numPr>
                      </w:pPr>
                      <w:r>
                        <w:t>Support a family who is grieving the loss of a loved o</w:t>
                      </w:r>
                      <w:bookmarkStart w:id="1" w:name="_GoBack"/>
                      <w:bookmarkEnd w:id="1"/>
                      <w:r>
                        <w:t>ne.</w:t>
                      </w:r>
                    </w:p>
                    <w:p w:rsidR="006B09D8" w:rsidRDefault="006B09D8" w:rsidP="002A0F86">
                      <w:pPr>
                        <w:pStyle w:val="ListParagraph"/>
                        <w:numPr>
                          <w:ilvl w:val="0"/>
                          <w:numId w:val="3"/>
                        </w:numPr>
                      </w:pPr>
                      <w:r>
                        <w:t>Run an Alpha Course for 20 people who are seeking to learn more about God and faith.</w:t>
                      </w:r>
                    </w:p>
                    <w:p w:rsidR="006B09D8" w:rsidRDefault="006B09D8" w:rsidP="002A0F86">
                      <w:pPr>
                        <w:pStyle w:val="ListParagraph"/>
                        <w:numPr>
                          <w:ilvl w:val="0"/>
                          <w:numId w:val="3"/>
                        </w:numPr>
                      </w:pPr>
                      <w:r>
                        <w:t>Support 50 young families at Toddler group.</w:t>
                      </w:r>
                    </w:p>
                    <w:p w:rsidR="006B09D8" w:rsidRDefault="006B09D8" w:rsidP="002A0F86">
                      <w:pPr>
                        <w:pStyle w:val="ListParagraph"/>
                        <w:numPr>
                          <w:ilvl w:val="0"/>
                          <w:numId w:val="3"/>
                        </w:numPr>
                      </w:pPr>
                      <w:r>
                        <w:t>Enjoy worship, host 10 home groups and pray for our faith family.</w:t>
                      </w:r>
                    </w:p>
                    <w:p w:rsidR="006B09D8" w:rsidRDefault="006B09D8" w:rsidP="002A0F86">
                      <w:pPr>
                        <w:pStyle w:val="ListParagraph"/>
                        <w:numPr>
                          <w:ilvl w:val="0"/>
                          <w:numId w:val="3"/>
                        </w:numPr>
                      </w:pPr>
                      <w:r>
                        <w:t>Support 3 international charities: Habitat for Humanity, SAMS Ireland and our link church in Romania, as well as many local charities.</w:t>
                      </w:r>
                    </w:p>
                    <w:p w:rsidR="006B09D8" w:rsidRDefault="006B09D8" w:rsidP="00D62E16">
                      <w:pPr>
                        <w:pStyle w:val="ListParagraph"/>
                        <w:numPr>
                          <w:ilvl w:val="0"/>
                          <w:numId w:val="3"/>
                        </w:numPr>
                      </w:pPr>
                      <w:r>
                        <w:t>Volunteer in the local food bank and provide support for many families who are struggling financially.</w:t>
                      </w:r>
                    </w:p>
                    <w:p w:rsidR="006B09D8" w:rsidRDefault="006B09D8" w:rsidP="00D62E16">
                      <w:r>
                        <w:t xml:space="preserve">Over the past year we have seen our church family grow, and have enjoyed fellowship and friendship through social activities and special worship times.  We thank God for his many blessings, and for helping </w:t>
                      </w:r>
                      <w:proofErr w:type="gramStart"/>
                      <w:r>
                        <w:t>us</w:t>
                      </w:r>
                      <w:proofErr w:type="gramEnd"/>
                      <w:r>
                        <w:t xml:space="preserve"> share His love in our local community. </w:t>
                      </w:r>
                    </w:p>
                    <w:p w:rsidR="006B09D8" w:rsidRDefault="006B09D8" w:rsidP="00090527">
                      <w:pPr>
                        <w:jc w:val="center"/>
                      </w:pPr>
                      <w:r>
                        <w:t>Give thanks to the Lord, for He is good; His love endures forever.  (1 Chron</w:t>
                      </w:r>
                      <w:r w:rsidR="00690AEF">
                        <w:t>icles</w:t>
                      </w:r>
                      <w:r>
                        <w:t xml:space="preserve"> 16:34)</w:t>
                      </w:r>
                    </w:p>
                  </w:txbxContent>
                </v:textbox>
                <w10:wrap type="square"/>
              </v:shape>
            </w:pict>
          </mc:Fallback>
        </mc:AlternateContent>
      </w:r>
      <w:r>
        <w:rPr>
          <w:noProof/>
          <w:lang w:eastAsia="en-IE"/>
        </w:rPr>
        <mc:AlternateContent>
          <mc:Choice Requires="wps">
            <w:drawing>
              <wp:anchor distT="45720" distB="45720" distL="114300" distR="114300" simplePos="0" relativeHeight="251667456" behindDoc="0" locked="0" layoutInCell="1" allowOverlap="1" wp14:anchorId="252A7BA6" wp14:editId="69D66864">
                <wp:simplePos x="0" y="0"/>
                <wp:positionH relativeFrom="column">
                  <wp:posOffset>2800350</wp:posOffset>
                </wp:positionH>
                <wp:positionV relativeFrom="paragraph">
                  <wp:posOffset>-485775</wp:posOffset>
                </wp:positionV>
                <wp:extent cx="3263265" cy="6862445"/>
                <wp:effectExtent l="0" t="0" r="13335" b="146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862445"/>
                        </a:xfrm>
                        <a:prstGeom prst="rect">
                          <a:avLst/>
                        </a:prstGeom>
                        <a:solidFill>
                          <a:srgbClr val="FFFFFF"/>
                        </a:solidFill>
                        <a:ln w="6350">
                          <a:solidFill>
                            <a:schemeClr val="accent1"/>
                          </a:solidFill>
                          <a:miter lim="800000"/>
                          <a:headEnd/>
                          <a:tailEnd/>
                        </a:ln>
                      </wps:spPr>
                      <wps:txbx>
                        <w:txbxContent>
                          <w:p w:rsidR="006B09D8" w:rsidRPr="00520D50" w:rsidRDefault="006B09D8" w:rsidP="00520D50">
                            <w:pPr>
                              <w:jc w:val="center"/>
                              <w:rPr>
                                <w:color w:val="0070C0"/>
                                <w:sz w:val="32"/>
                                <w:szCs w:val="32"/>
                              </w:rPr>
                            </w:pPr>
                            <w:r w:rsidRPr="00520D50">
                              <w:rPr>
                                <w:color w:val="0070C0"/>
                                <w:sz w:val="32"/>
                                <w:szCs w:val="32"/>
                              </w:rPr>
                              <w:t>Where do we want to be?</w:t>
                            </w:r>
                          </w:p>
                          <w:p w:rsidR="006B09D8" w:rsidRDefault="006B09D8" w:rsidP="002A0F86">
                            <w:r>
                              <w:t>As part of our Generous Giving Programme, we have been discerning God’s heart for our parish, and through a vision-clarifying process we have identified 3 mission and ministry priorities for the next 3 years:</w:t>
                            </w:r>
                          </w:p>
                          <w:p w:rsidR="006B09D8" w:rsidRPr="00EB100A" w:rsidRDefault="006B09D8" w:rsidP="00090527">
                            <w:pPr>
                              <w:pStyle w:val="ListParagraph"/>
                              <w:numPr>
                                <w:ilvl w:val="0"/>
                                <w:numId w:val="4"/>
                              </w:numPr>
                              <w:ind w:left="426" w:hanging="284"/>
                              <w:rPr>
                                <w:b/>
                                <w:u w:val="single"/>
                              </w:rPr>
                            </w:pPr>
                            <w:r w:rsidRPr="00EB100A">
                              <w:rPr>
                                <w:b/>
                                <w:u w:val="single"/>
                              </w:rPr>
                              <w:t>Employ a youth worker</w:t>
                            </w:r>
                          </w:p>
                          <w:p w:rsidR="006B09D8" w:rsidRDefault="006B09D8" w:rsidP="00090527">
                            <w:pPr>
                              <w:pStyle w:val="ListParagraph"/>
                              <w:ind w:left="426" w:hanging="284"/>
                            </w:pPr>
                            <w:r>
                              <w:tab/>
                              <w:t>Our youth ministry is run by volunteers but we feel we want to invest further in this invaluable work by identifying and appointing a member of staff to lead this ministry.</w:t>
                            </w:r>
                          </w:p>
                          <w:p w:rsidR="006B09D8" w:rsidRDefault="006B09D8" w:rsidP="00EB100A">
                            <w:pPr>
                              <w:pStyle w:val="ListParagraph"/>
                            </w:pPr>
                          </w:p>
                          <w:p w:rsidR="006B09D8" w:rsidRPr="00EB100A" w:rsidRDefault="006B09D8" w:rsidP="00090527">
                            <w:pPr>
                              <w:pStyle w:val="ListParagraph"/>
                              <w:numPr>
                                <w:ilvl w:val="0"/>
                                <w:numId w:val="4"/>
                              </w:numPr>
                              <w:ind w:left="426" w:hanging="284"/>
                              <w:rPr>
                                <w:b/>
                                <w:u w:val="single"/>
                              </w:rPr>
                            </w:pPr>
                            <w:r w:rsidRPr="00EB100A">
                              <w:rPr>
                                <w:b/>
                                <w:u w:val="single"/>
                              </w:rPr>
                              <w:t>Begin a lunch club once a month</w:t>
                            </w:r>
                          </w:p>
                          <w:p w:rsidR="006B09D8" w:rsidRDefault="006B09D8" w:rsidP="00090527">
                            <w:pPr>
                              <w:pStyle w:val="ListParagraph"/>
                              <w:ind w:left="426"/>
                            </w:pPr>
                            <w:r>
                              <w:t>There are many people who live in the vicinity of our church who are lonely and feeling vulnerable.  This volunteer ministry will provide not just a hot meal once a month but a chance for people to form new friendships, and get out of the house.</w:t>
                            </w:r>
                          </w:p>
                          <w:p w:rsidR="006B09D8" w:rsidRDefault="006B09D8" w:rsidP="00EB100A">
                            <w:pPr>
                              <w:pStyle w:val="ListParagraph"/>
                            </w:pPr>
                          </w:p>
                          <w:p w:rsidR="006B09D8" w:rsidRPr="00805AD0" w:rsidRDefault="006B09D8" w:rsidP="00090527">
                            <w:pPr>
                              <w:pStyle w:val="ListParagraph"/>
                              <w:numPr>
                                <w:ilvl w:val="0"/>
                                <w:numId w:val="4"/>
                              </w:numPr>
                              <w:ind w:left="426" w:hanging="284"/>
                              <w:rPr>
                                <w:b/>
                                <w:u w:val="single"/>
                              </w:rPr>
                            </w:pPr>
                            <w:r w:rsidRPr="00805AD0">
                              <w:rPr>
                                <w:b/>
                                <w:u w:val="single"/>
                              </w:rPr>
                              <w:t>Identify and train up volunteers for our existing ministries.</w:t>
                            </w:r>
                          </w:p>
                          <w:p w:rsidR="006B09D8" w:rsidRDefault="00690AEF" w:rsidP="00090527">
                            <w:pPr>
                              <w:pStyle w:val="ListParagraph"/>
                              <w:ind w:left="426"/>
                            </w:pPr>
                            <w:r>
                              <w:t>Our parish</w:t>
                            </w:r>
                            <w:r w:rsidR="006B09D8">
                              <w:t xml:space="preserve"> touches so many lives and we couldn’t have such an impact without the gifts, skills and passion of volunteers.  We always need more, and would like to invest in helping people to discover their spiritual gifts and to use them in the right place.  Everyone is part of the body of Christ and has something to offer.</w:t>
                            </w:r>
                          </w:p>
                          <w:p w:rsidR="006B09D8" w:rsidRDefault="006B09D8" w:rsidP="00805AD0">
                            <w:pPr>
                              <w:pStyle w:val="ListParagraph"/>
                            </w:pPr>
                          </w:p>
                          <w:p w:rsidR="006B09D8" w:rsidRDefault="006B09D8" w:rsidP="00090527">
                            <w:pPr>
                              <w:pStyle w:val="ListParagraph"/>
                              <w:ind w:left="0"/>
                              <w:jc w:val="center"/>
                            </w:pPr>
                            <w:r>
                              <w:t xml:space="preserve">There are financial implications to these plans and priorities, and we ask that you would consider </w:t>
                            </w:r>
                          </w:p>
                          <w:p w:rsidR="006B09D8" w:rsidRDefault="006B09D8" w:rsidP="00090527">
                            <w:pPr>
                              <w:pStyle w:val="ListParagraph"/>
                              <w:ind w:left="0"/>
                              <w:jc w:val="center"/>
                            </w:pPr>
                            <w:proofErr w:type="gramStart"/>
                            <w:r>
                              <w:t>helping</w:t>
                            </w:r>
                            <w:proofErr w:type="gramEnd"/>
                            <w:r>
                              <w:t xml:space="preserve"> to make our plans a reality </w:t>
                            </w:r>
                          </w:p>
                          <w:p w:rsidR="006B09D8" w:rsidRDefault="006B09D8" w:rsidP="00090527">
                            <w:pPr>
                              <w:pStyle w:val="ListParagraph"/>
                              <w:ind w:left="0"/>
                              <w:jc w:val="center"/>
                            </w:pPr>
                            <w:proofErr w:type="gramStart"/>
                            <w:r>
                              <w:t>through</w:t>
                            </w:r>
                            <w:proofErr w:type="gramEnd"/>
                            <w:r>
                              <w:t xml:space="preserve"> your planned 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0.5pt;margin-top:-38.25pt;width:256.95pt;height:540.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" strokecolor="#5b9bd5 [3204]" strokeweight=".5pt">
                <v:textbox>
                  <w:txbxContent>
                    <w:p w:rsidR="006B09D8" w:rsidRPr="00520D50" w:rsidRDefault="006B09D8" w:rsidP="00520D50">
                      <w:pPr>
                        <w:jc w:val="center"/>
                        <w:rPr>
                          <w:color w:val="0070C0"/>
                          <w:sz w:val="32"/>
                          <w:szCs w:val="32"/>
                        </w:rPr>
                      </w:pPr>
                      <w:r w:rsidRPr="00520D50">
                        <w:rPr>
                          <w:color w:val="0070C0"/>
                          <w:sz w:val="32"/>
                          <w:szCs w:val="32"/>
                        </w:rPr>
                        <w:t>Where do we want to be?</w:t>
                      </w:r>
                    </w:p>
                    <w:p w:rsidR="006B09D8" w:rsidRDefault="006B09D8" w:rsidP="002A0F86">
                      <w:r>
                        <w:t>As part of our Generous Giving Programme, we have been discerning God’s heart for our parish, and through a vision-clarifying process we have identified 3 mission and ministry priorities for the next 3 years:</w:t>
                      </w:r>
                    </w:p>
                    <w:p w:rsidR="006B09D8" w:rsidRPr="00EB100A" w:rsidRDefault="006B09D8" w:rsidP="00090527">
                      <w:pPr>
                        <w:pStyle w:val="ListParagraph"/>
                        <w:numPr>
                          <w:ilvl w:val="0"/>
                          <w:numId w:val="4"/>
                        </w:numPr>
                        <w:ind w:left="426" w:hanging="284"/>
                        <w:rPr>
                          <w:b/>
                          <w:u w:val="single"/>
                        </w:rPr>
                      </w:pPr>
                      <w:r w:rsidRPr="00EB100A">
                        <w:rPr>
                          <w:b/>
                          <w:u w:val="single"/>
                        </w:rPr>
                        <w:t>Employ a youth worker</w:t>
                      </w:r>
                    </w:p>
                    <w:p w:rsidR="006B09D8" w:rsidRDefault="006B09D8" w:rsidP="00090527">
                      <w:pPr>
                        <w:pStyle w:val="ListParagraph"/>
                        <w:ind w:left="426" w:hanging="284"/>
                      </w:pPr>
                      <w:r>
                        <w:tab/>
                        <w:t>Our youth ministry is run by volunteers but we feel we want to invest further in this invaluable work by identifying and appointing a member of staff to lead this ministry.</w:t>
                      </w:r>
                    </w:p>
                    <w:p w:rsidR="006B09D8" w:rsidRDefault="006B09D8" w:rsidP="00EB100A">
                      <w:pPr>
                        <w:pStyle w:val="ListParagraph"/>
                      </w:pPr>
                    </w:p>
                    <w:p w:rsidR="006B09D8" w:rsidRPr="00EB100A" w:rsidRDefault="006B09D8" w:rsidP="00090527">
                      <w:pPr>
                        <w:pStyle w:val="ListParagraph"/>
                        <w:numPr>
                          <w:ilvl w:val="0"/>
                          <w:numId w:val="4"/>
                        </w:numPr>
                        <w:ind w:left="426" w:hanging="284"/>
                        <w:rPr>
                          <w:b/>
                          <w:u w:val="single"/>
                        </w:rPr>
                      </w:pPr>
                      <w:r w:rsidRPr="00EB100A">
                        <w:rPr>
                          <w:b/>
                          <w:u w:val="single"/>
                        </w:rPr>
                        <w:t>Begin a lunch club once a month</w:t>
                      </w:r>
                    </w:p>
                    <w:p w:rsidR="006B09D8" w:rsidRDefault="006B09D8" w:rsidP="00090527">
                      <w:pPr>
                        <w:pStyle w:val="ListParagraph"/>
                        <w:ind w:left="426"/>
                      </w:pPr>
                      <w:r>
                        <w:t>There are many people who live in the vicinity of our church who are lonely and feeling vulnerable.  This volunteer ministry will provide not just a hot meal once a month but a chance for people to form new friendships, and get out of the house.</w:t>
                      </w:r>
                    </w:p>
                    <w:p w:rsidR="006B09D8" w:rsidRDefault="006B09D8" w:rsidP="00EB100A">
                      <w:pPr>
                        <w:pStyle w:val="ListParagraph"/>
                      </w:pPr>
                    </w:p>
                    <w:p w:rsidR="006B09D8" w:rsidRPr="00805AD0" w:rsidRDefault="006B09D8" w:rsidP="00090527">
                      <w:pPr>
                        <w:pStyle w:val="ListParagraph"/>
                        <w:numPr>
                          <w:ilvl w:val="0"/>
                          <w:numId w:val="4"/>
                        </w:numPr>
                        <w:ind w:left="426" w:hanging="284"/>
                        <w:rPr>
                          <w:b/>
                          <w:u w:val="single"/>
                        </w:rPr>
                      </w:pPr>
                      <w:r w:rsidRPr="00805AD0">
                        <w:rPr>
                          <w:b/>
                          <w:u w:val="single"/>
                        </w:rPr>
                        <w:t>Identify and train up volunteers for our existing ministries.</w:t>
                      </w:r>
                    </w:p>
                    <w:p w:rsidR="006B09D8" w:rsidRDefault="00690AEF" w:rsidP="00090527">
                      <w:pPr>
                        <w:pStyle w:val="ListParagraph"/>
                        <w:ind w:left="426"/>
                      </w:pPr>
                      <w:r>
                        <w:t>Our parish</w:t>
                      </w:r>
                      <w:r w:rsidR="006B09D8">
                        <w:t xml:space="preserve"> touches so many lives and we couldn’t have such an impact without the gifts, skills and passion of volunteers.  We always need more, and would like to invest in helping people to discover their spiritual gifts and to use them in the right place.  Everyone is part of the body of Christ and has something to offer.</w:t>
                      </w:r>
                    </w:p>
                    <w:p w:rsidR="006B09D8" w:rsidRDefault="006B09D8" w:rsidP="00805AD0">
                      <w:pPr>
                        <w:pStyle w:val="ListParagraph"/>
                      </w:pPr>
                    </w:p>
                    <w:p w:rsidR="006B09D8" w:rsidRDefault="006B09D8" w:rsidP="00090527">
                      <w:pPr>
                        <w:pStyle w:val="ListParagraph"/>
                        <w:ind w:left="0"/>
                        <w:jc w:val="center"/>
                      </w:pPr>
                      <w:r>
                        <w:t xml:space="preserve">There are financial implications to these plans and priorities, and we ask that you would consider </w:t>
                      </w:r>
                    </w:p>
                    <w:p w:rsidR="006B09D8" w:rsidRDefault="006B09D8" w:rsidP="00090527">
                      <w:pPr>
                        <w:pStyle w:val="ListParagraph"/>
                        <w:ind w:left="0"/>
                        <w:jc w:val="center"/>
                      </w:pPr>
                      <w:proofErr w:type="gramStart"/>
                      <w:r>
                        <w:t>helping</w:t>
                      </w:r>
                      <w:proofErr w:type="gramEnd"/>
                      <w:r>
                        <w:t xml:space="preserve"> to make our plans a reality </w:t>
                      </w:r>
                    </w:p>
                    <w:p w:rsidR="006B09D8" w:rsidRDefault="006B09D8" w:rsidP="00090527">
                      <w:pPr>
                        <w:pStyle w:val="ListParagraph"/>
                        <w:ind w:left="0"/>
                        <w:jc w:val="center"/>
                      </w:pPr>
                      <w:proofErr w:type="gramStart"/>
                      <w:r>
                        <w:t>through</w:t>
                      </w:r>
                      <w:proofErr w:type="gramEnd"/>
                      <w:r>
                        <w:t xml:space="preserve"> your planned giving.</w:t>
                      </w:r>
                    </w:p>
                  </w:txbxContent>
                </v:textbox>
                <w10:wrap type="square"/>
              </v:shape>
            </w:pict>
          </mc:Fallback>
        </mc:AlternateContent>
      </w:r>
      <w:r w:rsidR="00AD4E32">
        <w:rPr>
          <w:noProof/>
          <w:lang w:eastAsia="en-IE"/>
        </w:rPr>
        <mc:AlternateContent>
          <mc:Choice Requires="wps">
            <w:drawing>
              <wp:anchor distT="45720" distB="45720" distL="114300" distR="114300" simplePos="0" relativeHeight="251669504" behindDoc="0" locked="0" layoutInCell="1" allowOverlap="1" wp14:anchorId="616FC368" wp14:editId="17A84905">
                <wp:simplePos x="0" y="0"/>
                <wp:positionH relativeFrom="column">
                  <wp:posOffset>6267450</wp:posOffset>
                </wp:positionH>
                <wp:positionV relativeFrom="paragraph">
                  <wp:posOffset>-495300</wp:posOffset>
                </wp:positionV>
                <wp:extent cx="3263265" cy="6871970"/>
                <wp:effectExtent l="0" t="0" r="13335"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871970"/>
                        </a:xfrm>
                        <a:prstGeom prst="rect">
                          <a:avLst/>
                        </a:prstGeom>
                        <a:solidFill>
                          <a:srgbClr val="FFFFFF"/>
                        </a:solidFill>
                        <a:ln w="6350">
                          <a:solidFill>
                            <a:schemeClr val="accent1"/>
                          </a:solidFill>
                          <a:miter lim="800000"/>
                          <a:headEnd/>
                          <a:tailEnd/>
                        </a:ln>
                      </wps:spPr>
                      <wps:txbx>
                        <w:txbxContent>
                          <w:p w:rsidR="006B09D8" w:rsidRPr="001F1167" w:rsidRDefault="006B09D8" w:rsidP="001F1167">
                            <w:pPr>
                              <w:jc w:val="center"/>
                              <w:rPr>
                                <w:color w:val="0070C0"/>
                                <w:sz w:val="32"/>
                                <w:szCs w:val="32"/>
                              </w:rPr>
                            </w:pPr>
                            <w:r w:rsidRPr="001F1167">
                              <w:rPr>
                                <w:color w:val="0070C0"/>
                                <w:sz w:val="32"/>
                                <w:szCs w:val="32"/>
                              </w:rPr>
                              <w:t>Financial overview</w:t>
                            </w:r>
                          </w:p>
                          <w:p w:rsidR="006B09D8" w:rsidRPr="0003053D" w:rsidRDefault="006B09D8" w:rsidP="002A0F86">
                            <w:r w:rsidRPr="0003053D">
                              <w:t>Our parish relies upon the generous financial support from those who regularly attend church, and around 78% of our income comes through regular planned giving.</w:t>
                            </w:r>
                          </w:p>
                          <w:p w:rsidR="006B09D8" w:rsidRPr="0003053D" w:rsidRDefault="006B09D8" w:rsidP="002A0F86">
                            <w:r w:rsidRPr="0003053D">
                              <w:t>Our church family consists of 700 families, however only 420 contribute financially</w:t>
                            </w:r>
                            <w:r>
                              <w:t>.  Of these 420 families, 200 of them contribute less than £/€2 a week.</w:t>
                            </w:r>
                            <w:r w:rsidRPr="0003053D">
                              <w:t xml:space="preserve"> </w:t>
                            </w:r>
                          </w:p>
                          <w:p w:rsidR="006B09D8" w:rsidRDefault="006B09D8" w:rsidP="002A0F86">
                            <w:r>
                              <w:t>The average weekly giving per family is 76p/c per day.</w:t>
                            </w:r>
                          </w:p>
                          <w:p w:rsidR="006B09D8" w:rsidRDefault="006B09D8" w:rsidP="002A0F86">
                            <w:proofErr w:type="gramStart"/>
                            <w:r>
                              <w:t>Currently only 49% of families who give are part of a tax-efficient giving scheme.</w:t>
                            </w:r>
                            <w:proofErr w:type="gramEnd"/>
                            <w:r>
                              <w:t xml:space="preserve">  This means we are missing out on thousand of pounds/euros from the government each year. </w:t>
                            </w:r>
                          </w:p>
                          <w:p w:rsidR="006B09D8" w:rsidRDefault="006B09D8" w:rsidP="002A0F86">
                            <w:r>
                              <w:t>It takes around £150,000 a year to run our parish.</w:t>
                            </w:r>
                          </w:p>
                          <w:p w:rsidR="006B09D8" w:rsidRDefault="006B09D8" w:rsidP="002A0F86">
                            <w:r>
                              <w:t>To employ a fulltime youth worker we would need to bring in another £20,000 per year.</w:t>
                            </w:r>
                          </w:p>
                          <w:p w:rsidR="006B09D8" w:rsidRDefault="006B09D8" w:rsidP="002A0F86">
                            <w:r>
                              <w:t>If every family which already gives regularly (420), gave an extra £/€2 per week, our giving would rise by £/€43,000 a year!!</w:t>
                            </w:r>
                          </w:p>
                          <w:p w:rsidR="006B09D8" w:rsidRDefault="006B09D8" w:rsidP="002A0F86">
                            <w:r>
                              <w:t>If every family in our parish (700) committed to giving regularly, think how it could impact our town and community with God’s love.</w:t>
                            </w:r>
                          </w:p>
                          <w:p w:rsidR="006B09D8" w:rsidRDefault="006B09D8" w:rsidP="002A0F86"/>
                          <w:p w:rsidR="006B09D8" w:rsidRDefault="006B09D8" w:rsidP="00090527">
                            <w:pPr>
                              <w:spacing w:before="240" w:after="120" w:line="240" w:lineRule="auto"/>
                              <w:jc w:val="center"/>
                              <w:rPr>
                                <w:color w:val="0070C0"/>
                                <w:sz w:val="32"/>
                                <w:szCs w:val="32"/>
                              </w:rPr>
                            </w:pPr>
                            <w:r w:rsidRPr="00471BE3">
                              <w:rPr>
                                <w:color w:val="0070C0"/>
                                <w:sz w:val="32"/>
                                <w:szCs w:val="32"/>
                              </w:rPr>
                              <w:t>We need you</w:t>
                            </w:r>
                            <w:r>
                              <w:rPr>
                                <w:color w:val="0070C0"/>
                                <w:sz w:val="32"/>
                                <w:szCs w:val="32"/>
                              </w:rPr>
                              <w:t>r</w:t>
                            </w:r>
                            <w:r w:rsidRPr="00471BE3">
                              <w:rPr>
                                <w:color w:val="0070C0"/>
                                <w:sz w:val="32"/>
                                <w:szCs w:val="32"/>
                              </w:rPr>
                              <w:t xml:space="preserve"> help to continue</w:t>
                            </w:r>
                            <w:r>
                              <w:rPr>
                                <w:color w:val="0070C0"/>
                                <w:sz w:val="32"/>
                                <w:szCs w:val="32"/>
                              </w:rPr>
                              <w:t xml:space="preserve"> </w:t>
                            </w:r>
                          </w:p>
                          <w:p w:rsidR="006B09D8" w:rsidRDefault="006B09D8" w:rsidP="00090527">
                            <w:pPr>
                              <w:spacing w:before="120" w:after="120" w:line="240" w:lineRule="auto"/>
                              <w:jc w:val="center"/>
                              <w:rPr>
                                <w:color w:val="0070C0"/>
                                <w:sz w:val="32"/>
                                <w:szCs w:val="32"/>
                              </w:rPr>
                            </w:pPr>
                            <w:r>
                              <w:rPr>
                                <w:color w:val="0070C0"/>
                                <w:sz w:val="32"/>
                                <w:szCs w:val="32"/>
                              </w:rPr>
                              <w:t>‘</w:t>
                            </w:r>
                            <w:proofErr w:type="gramStart"/>
                            <w:r>
                              <w:rPr>
                                <w:color w:val="0070C0"/>
                                <w:sz w:val="32"/>
                                <w:szCs w:val="32"/>
                              </w:rPr>
                              <w:t>t</w:t>
                            </w:r>
                            <w:r w:rsidRPr="00471BE3">
                              <w:rPr>
                                <w:color w:val="0070C0"/>
                                <w:sz w:val="32"/>
                                <w:szCs w:val="32"/>
                              </w:rPr>
                              <w:t>o</w:t>
                            </w:r>
                            <w:proofErr w:type="gramEnd"/>
                            <w:r w:rsidRPr="00471BE3">
                              <w:rPr>
                                <w:color w:val="0070C0"/>
                                <w:sz w:val="32"/>
                                <w:szCs w:val="32"/>
                              </w:rPr>
                              <w:t xml:space="preserve"> Know Jesus and </w:t>
                            </w:r>
                          </w:p>
                          <w:p w:rsidR="006B09D8" w:rsidRPr="00471BE3" w:rsidRDefault="006B09D8" w:rsidP="00090527">
                            <w:pPr>
                              <w:spacing w:before="120" w:after="120" w:line="240" w:lineRule="auto"/>
                              <w:jc w:val="center"/>
                              <w:rPr>
                                <w:color w:val="0070C0"/>
                                <w:sz w:val="32"/>
                                <w:szCs w:val="32"/>
                              </w:rPr>
                            </w:pPr>
                            <w:proofErr w:type="gramStart"/>
                            <w:r>
                              <w:rPr>
                                <w:color w:val="0070C0"/>
                                <w:sz w:val="32"/>
                                <w:szCs w:val="32"/>
                              </w:rPr>
                              <w:t>make</w:t>
                            </w:r>
                            <w:proofErr w:type="gramEnd"/>
                            <w:r>
                              <w:rPr>
                                <w:color w:val="0070C0"/>
                                <w:sz w:val="32"/>
                                <w:szCs w:val="32"/>
                              </w:rPr>
                              <w:t xml:space="preserve"> H</w:t>
                            </w:r>
                            <w:r w:rsidRPr="00471BE3">
                              <w:rPr>
                                <w:color w:val="0070C0"/>
                                <w:sz w:val="32"/>
                                <w:szCs w:val="32"/>
                              </w:rPr>
                              <w:t>im known’</w:t>
                            </w:r>
                            <w:r>
                              <w:rPr>
                                <w:color w:val="0070C0"/>
                                <w:sz w:val="32"/>
                                <w:szCs w:val="32"/>
                              </w:rPr>
                              <w:t>!</w:t>
                            </w:r>
                          </w:p>
                          <w:p w:rsidR="006B09D8" w:rsidRDefault="006B09D8" w:rsidP="002A0F86"/>
                          <w:p w:rsidR="006B09D8" w:rsidRDefault="006B09D8" w:rsidP="002A0F86"/>
                          <w:p w:rsidR="006B09D8" w:rsidRDefault="006B09D8" w:rsidP="002A0F86">
                            <w:r>
                              <w:t xml:space="preserve"> </w:t>
                            </w:r>
                          </w:p>
                          <w:p w:rsidR="006B09D8" w:rsidRDefault="006B09D8" w:rsidP="002A0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3.5pt;margin-top:-39pt;width:256.95pt;height:54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" strokecolor="#5b9bd5 [3204]" strokeweight=".5pt">
                <v:textbox>
                  <w:txbxContent>
                    <w:p w:rsidR="006B09D8" w:rsidRPr="001F1167" w:rsidRDefault="006B09D8" w:rsidP="001F1167">
                      <w:pPr>
                        <w:jc w:val="center"/>
                        <w:rPr>
                          <w:color w:val="0070C0"/>
                          <w:sz w:val="32"/>
                          <w:szCs w:val="32"/>
                        </w:rPr>
                      </w:pPr>
                      <w:r w:rsidRPr="001F1167">
                        <w:rPr>
                          <w:color w:val="0070C0"/>
                          <w:sz w:val="32"/>
                          <w:szCs w:val="32"/>
                        </w:rPr>
                        <w:t>Financial overview</w:t>
                      </w:r>
                    </w:p>
                    <w:p w:rsidR="006B09D8" w:rsidRPr="0003053D" w:rsidRDefault="006B09D8" w:rsidP="002A0F86">
                      <w:r w:rsidRPr="0003053D">
                        <w:t>Our parish relies upon the generous financial support from those who regularly attend church, and around 78% of our income comes through regular planned giving.</w:t>
                      </w:r>
                    </w:p>
                    <w:p w:rsidR="006B09D8" w:rsidRPr="0003053D" w:rsidRDefault="006B09D8" w:rsidP="002A0F86">
                      <w:r w:rsidRPr="0003053D">
                        <w:t>Our church family consists of 700 families, however only 420 contribute financially</w:t>
                      </w:r>
                      <w:r>
                        <w:t>.  Of these 420 families, 200 of them contribute less than £/€2 a week.</w:t>
                      </w:r>
                      <w:r w:rsidRPr="0003053D">
                        <w:t xml:space="preserve"> </w:t>
                      </w:r>
                    </w:p>
                    <w:p w:rsidR="006B09D8" w:rsidRDefault="006B09D8" w:rsidP="002A0F86">
                      <w:r>
                        <w:t>The average weekly giving per family is 76p/c per day.</w:t>
                      </w:r>
                    </w:p>
                    <w:p w:rsidR="006B09D8" w:rsidRDefault="006B09D8" w:rsidP="002A0F86">
                      <w:proofErr w:type="gramStart"/>
                      <w:r>
                        <w:t>Currently only 49% of families who give are part of a tax-efficient giving scheme.</w:t>
                      </w:r>
                      <w:proofErr w:type="gramEnd"/>
                      <w:r>
                        <w:t xml:space="preserve">  This means we are missing out on thousand of pounds/euros from the government each year. </w:t>
                      </w:r>
                    </w:p>
                    <w:p w:rsidR="006B09D8" w:rsidRDefault="006B09D8" w:rsidP="002A0F86">
                      <w:r>
                        <w:t>It takes around £150,000 a year to run our parish.</w:t>
                      </w:r>
                    </w:p>
                    <w:p w:rsidR="006B09D8" w:rsidRDefault="006B09D8" w:rsidP="002A0F86">
                      <w:r>
                        <w:t>To employ a fulltime youth worker we would need to bring in another £20,000 per year.</w:t>
                      </w:r>
                    </w:p>
                    <w:p w:rsidR="006B09D8" w:rsidRDefault="006B09D8" w:rsidP="002A0F86">
                      <w:r>
                        <w:t>If every family which already gives regularly (420), gave an extra £/€2 per week, our giving would rise by £/€43,000 a year!!</w:t>
                      </w:r>
                    </w:p>
                    <w:p w:rsidR="006B09D8" w:rsidRDefault="006B09D8" w:rsidP="002A0F86">
                      <w:r>
                        <w:t>If every family in our parish (700) committed to giving regularly, think how it could impact our town and community with God’s love.</w:t>
                      </w:r>
                    </w:p>
                    <w:p w:rsidR="006B09D8" w:rsidRDefault="006B09D8" w:rsidP="002A0F86"/>
                    <w:p w:rsidR="006B09D8" w:rsidRDefault="006B09D8" w:rsidP="00090527">
                      <w:pPr>
                        <w:spacing w:before="240" w:after="120" w:line="240" w:lineRule="auto"/>
                        <w:jc w:val="center"/>
                        <w:rPr>
                          <w:color w:val="0070C0"/>
                          <w:sz w:val="32"/>
                          <w:szCs w:val="32"/>
                        </w:rPr>
                      </w:pPr>
                      <w:r w:rsidRPr="00471BE3">
                        <w:rPr>
                          <w:color w:val="0070C0"/>
                          <w:sz w:val="32"/>
                          <w:szCs w:val="32"/>
                        </w:rPr>
                        <w:t>We need you</w:t>
                      </w:r>
                      <w:r>
                        <w:rPr>
                          <w:color w:val="0070C0"/>
                          <w:sz w:val="32"/>
                          <w:szCs w:val="32"/>
                        </w:rPr>
                        <w:t>r</w:t>
                      </w:r>
                      <w:r w:rsidRPr="00471BE3">
                        <w:rPr>
                          <w:color w:val="0070C0"/>
                          <w:sz w:val="32"/>
                          <w:szCs w:val="32"/>
                        </w:rPr>
                        <w:t xml:space="preserve"> help to continue</w:t>
                      </w:r>
                      <w:r>
                        <w:rPr>
                          <w:color w:val="0070C0"/>
                          <w:sz w:val="32"/>
                          <w:szCs w:val="32"/>
                        </w:rPr>
                        <w:t xml:space="preserve"> </w:t>
                      </w:r>
                    </w:p>
                    <w:p w:rsidR="006B09D8" w:rsidRDefault="006B09D8" w:rsidP="00090527">
                      <w:pPr>
                        <w:spacing w:before="120" w:after="120" w:line="240" w:lineRule="auto"/>
                        <w:jc w:val="center"/>
                        <w:rPr>
                          <w:color w:val="0070C0"/>
                          <w:sz w:val="32"/>
                          <w:szCs w:val="32"/>
                        </w:rPr>
                      </w:pPr>
                      <w:r>
                        <w:rPr>
                          <w:color w:val="0070C0"/>
                          <w:sz w:val="32"/>
                          <w:szCs w:val="32"/>
                        </w:rPr>
                        <w:t>‘</w:t>
                      </w:r>
                      <w:proofErr w:type="gramStart"/>
                      <w:r>
                        <w:rPr>
                          <w:color w:val="0070C0"/>
                          <w:sz w:val="32"/>
                          <w:szCs w:val="32"/>
                        </w:rPr>
                        <w:t>t</w:t>
                      </w:r>
                      <w:r w:rsidRPr="00471BE3">
                        <w:rPr>
                          <w:color w:val="0070C0"/>
                          <w:sz w:val="32"/>
                          <w:szCs w:val="32"/>
                        </w:rPr>
                        <w:t>o</w:t>
                      </w:r>
                      <w:proofErr w:type="gramEnd"/>
                      <w:r w:rsidRPr="00471BE3">
                        <w:rPr>
                          <w:color w:val="0070C0"/>
                          <w:sz w:val="32"/>
                          <w:szCs w:val="32"/>
                        </w:rPr>
                        <w:t xml:space="preserve"> Know Jesus and </w:t>
                      </w:r>
                    </w:p>
                    <w:p w:rsidR="006B09D8" w:rsidRPr="00471BE3" w:rsidRDefault="006B09D8" w:rsidP="00090527">
                      <w:pPr>
                        <w:spacing w:before="120" w:after="120" w:line="240" w:lineRule="auto"/>
                        <w:jc w:val="center"/>
                        <w:rPr>
                          <w:color w:val="0070C0"/>
                          <w:sz w:val="32"/>
                          <w:szCs w:val="32"/>
                        </w:rPr>
                      </w:pPr>
                      <w:proofErr w:type="gramStart"/>
                      <w:r>
                        <w:rPr>
                          <w:color w:val="0070C0"/>
                          <w:sz w:val="32"/>
                          <w:szCs w:val="32"/>
                        </w:rPr>
                        <w:t>make</w:t>
                      </w:r>
                      <w:proofErr w:type="gramEnd"/>
                      <w:r>
                        <w:rPr>
                          <w:color w:val="0070C0"/>
                          <w:sz w:val="32"/>
                          <w:szCs w:val="32"/>
                        </w:rPr>
                        <w:t xml:space="preserve"> H</w:t>
                      </w:r>
                      <w:r w:rsidRPr="00471BE3">
                        <w:rPr>
                          <w:color w:val="0070C0"/>
                          <w:sz w:val="32"/>
                          <w:szCs w:val="32"/>
                        </w:rPr>
                        <w:t>im known’</w:t>
                      </w:r>
                      <w:r>
                        <w:rPr>
                          <w:color w:val="0070C0"/>
                          <w:sz w:val="32"/>
                          <w:szCs w:val="32"/>
                        </w:rPr>
                        <w:t>!</w:t>
                      </w:r>
                    </w:p>
                    <w:p w:rsidR="006B09D8" w:rsidRDefault="006B09D8" w:rsidP="002A0F86"/>
                    <w:p w:rsidR="006B09D8" w:rsidRDefault="006B09D8" w:rsidP="002A0F86"/>
                    <w:p w:rsidR="006B09D8" w:rsidRDefault="006B09D8" w:rsidP="002A0F86">
                      <w:r>
                        <w:t xml:space="preserve"> </w:t>
                      </w:r>
                    </w:p>
                    <w:p w:rsidR="006B09D8" w:rsidRDefault="006B09D8" w:rsidP="002A0F86"/>
                  </w:txbxContent>
                </v:textbox>
                <w10:wrap type="square"/>
              </v:shape>
            </w:pict>
          </mc:Fallback>
        </mc:AlternateContent>
      </w:r>
    </w:p>
    <w:p w:rsidR="008C2231" w:rsidRDefault="00595B44" w:rsidP="006A4246">
      <w:pPr>
        <w:pStyle w:val="Heading1"/>
      </w:pPr>
      <w:r>
        <w:rPr>
          <w:noProof/>
          <w:lang w:eastAsia="en-IE"/>
        </w:rPr>
        <w:lastRenderedPageBreak/>
        <mc:AlternateContent>
          <mc:Choice Requires="wps">
            <w:drawing>
              <wp:anchor distT="45720" distB="45720" distL="114300" distR="114300" simplePos="0" relativeHeight="251661312" behindDoc="0" locked="0" layoutInCell="1" allowOverlap="1" wp14:anchorId="22797F62" wp14:editId="2A189716">
                <wp:simplePos x="0" y="0"/>
                <wp:positionH relativeFrom="column">
                  <wp:posOffset>2828925</wp:posOffset>
                </wp:positionH>
                <wp:positionV relativeFrom="paragraph">
                  <wp:posOffset>-457200</wp:posOffset>
                </wp:positionV>
                <wp:extent cx="3219450" cy="6843395"/>
                <wp:effectExtent l="0" t="0" r="1905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6843395"/>
                        </a:xfrm>
                        <a:prstGeom prst="rect">
                          <a:avLst/>
                        </a:prstGeom>
                        <a:solidFill>
                          <a:srgbClr val="FFFFFF"/>
                        </a:solidFill>
                        <a:ln w="6350">
                          <a:solidFill>
                            <a:schemeClr val="accent1"/>
                          </a:solidFill>
                          <a:miter lim="800000"/>
                          <a:headEnd/>
                          <a:tailEnd/>
                        </a:ln>
                      </wps:spPr>
                      <wps:txbx>
                        <w:txbxContent>
                          <w:p w:rsidR="006B09D8" w:rsidRPr="006A4246" w:rsidRDefault="006B09D8" w:rsidP="006A4246">
                            <w:pPr>
                              <w:jc w:val="center"/>
                              <w:rPr>
                                <w:color w:val="0070C0"/>
                                <w:sz w:val="36"/>
                                <w:szCs w:val="36"/>
                              </w:rPr>
                            </w:pPr>
                            <w:r w:rsidRPr="006A4246">
                              <w:rPr>
                                <w:color w:val="0070C0"/>
                                <w:sz w:val="36"/>
                                <w:szCs w:val="36"/>
                              </w:rPr>
                              <w:t>What next?</w:t>
                            </w:r>
                          </w:p>
                          <w:p w:rsidR="006B09D8" w:rsidRDefault="006B09D8" w:rsidP="006A4246">
                            <w:pPr>
                              <w:jc w:val="center"/>
                              <w:rPr>
                                <w:b/>
                                <w:sz w:val="36"/>
                                <w:szCs w:val="36"/>
                                <w:u w:val="single"/>
                              </w:rPr>
                            </w:pPr>
                            <w:r w:rsidRPr="006A4246">
                              <w:rPr>
                                <w:b/>
                                <w:sz w:val="36"/>
                                <w:szCs w:val="36"/>
                                <w:u w:val="single"/>
                              </w:rPr>
                              <w:t>Teaching Series</w:t>
                            </w:r>
                          </w:p>
                          <w:p w:rsidR="006B09D8" w:rsidRPr="006A4246" w:rsidRDefault="006B09D8" w:rsidP="006A4246">
                            <w:pPr>
                              <w:jc w:val="center"/>
                              <w:rPr>
                                <w:b/>
                                <w:sz w:val="36"/>
                                <w:szCs w:val="36"/>
                                <w:u w:val="single"/>
                              </w:rPr>
                            </w:pPr>
                            <w:proofErr w:type="gramStart"/>
                            <w:r w:rsidRPr="006A4246">
                              <w:rPr>
                                <w:b/>
                                <w:sz w:val="36"/>
                                <w:szCs w:val="36"/>
                                <w:u w:val="single"/>
                              </w:rPr>
                              <w:t>on</w:t>
                            </w:r>
                            <w:proofErr w:type="gramEnd"/>
                            <w:r w:rsidRPr="006A4246">
                              <w:rPr>
                                <w:b/>
                                <w:sz w:val="36"/>
                                <w:szCs w:val="36"/>
                                <w:u w:val="single"/>
                              </w:rPr>
                              <w:t xml:space="preserve"> Generosity:</w:t>
                            </w:r>
                          </w:p>
                          <w:p w:rsidR="006B09D8" w:rsidRDefault="006B09D8" w:rsidP="006A4246">
                            <w:pPr>
                              <w:jc w:val="center"/>
                              <w:rPr>
                                <w:sz w:val="36"/>
                                <w:szCs w:val="36"/>
                              </w:rPr>
                            </w:pPr>
                            <w:r w:rsidRPr="006A4246">
                              <w:rPr>
                                <w:sz w:val="36"/>
                                <w:szCs w:val="36"/>
                              </w:rPr>
                              <w:t>Sunday 3</w:t>
                            </w:r>
                            <w:r w:rsidRPr="006A4246">
                              <w:rPr>
                                <w:sz w:val="36"/>
                                <w:szCs w:val="36"/>
                                <w:vertAlign w:val="superscript"/>
                              </w:rPr>
                              <w:t>rd</w:t>
                            </w:r>
                            <w:r w:rsidRPr="006A4246">
                              <w:rPr>
                                <w:sz w:val="36"/>
                                <w:szCs w:val="36"/>
                              </w:rPr>
                              <w:t xml:space="preserve"> May </w:t>
                            </w:r>
                            <w:r>
                              <w:rPr>
                                <w:sz w:val="36"/>
                                <w:szCs w:val="36"/>
                              </w:rPr>
                              <w:t>at</w:t>
                            </w:r>
                            <w:r w:rsidRPr="006A4246">
                              <w:rPr>
                                <w:sz w:val="36"/>
                                <w:szCs w:val="36"/>
                              </w:rPr>
                              <w:t xml:space="preserve"> 11am</w:t>
                            </w:r>
                          </w:p>
                          <w:p w:rsidR="006B09D8" w:rsidRPr="006123CD" w:rsidRDefault="006B09D8" w:rsidP="006A4246">
                            <w:pPr>
                              <w:jc w:val="center"/>
                              <w:rPr>
                                <w:sz w:val="24"/>
                                <w:szCs w:val="24"/>
                              </w:rPr>
                            </w:pPr>
                            <w:proofErr w:type="gramStart"/>
                            <w:r w:rsidRPr="006123CD">
                              <w:rPr>
                                <w:sz w:val="24"/>
                                <w:szCs w:val="24"/>
                              </w:rPr>
                              <w:t>and</w:t>
                            </w:r>
                            <w:proofErr w:type="gramEnd"/>
                          </w:p>
                          <w:p w:rsidR="006B09D8" w:rsidRPr="006A4246" w:rsidRDefault="006B09D8" w:rsidP="006A4246">
                            <w:pPr>
                              <w:jc w:val="center"/>
                              <w:rPr>
                                <w:sz w:val="36"/>
                                <w:szCs w:val="36"/>
                              </w:rPr>
                            </w:pPr>
                            <w:r w:rsidRPr="006A4246">
                              <w:rPr>
                                <w:sz w:val="36"/>
                                <w:szCs w:val="36"/>
                              </w:rPr>
                              <w:t>Sunday 10</w:t>
                            </w:r>
                            <w:r w:rsidRPr="006A4246">
                              <w:rPr>
                                <w:sz w:val="36"/>
                                <w:szCs w:val="36"/>
                                <w:vertAlign w:val="superscript"/>
                              </w:rPr>
                              <w:t>th</w:t>
                            </w:r>
                            <w:r w:rsidRPr="006A4246">
                              <w:rPr>
                                <w:sz w:val="36"/>
                                <w:szCs w:val="36"/>
                              </w:rPr>
                              <w:t xml:space="preserve"> May </w:t>
                            </w:r>
                            <w:r>
                              <w:rPr>
                                <w:sz w:val="36"/>
                                <w:szCs w:val="36"/>
                              </w:rPr>
                              <w:t>at</w:t>
                            </w:r>
                            <w:r w:rsidRPr="006A4246">
                              <w:rPr>
                                <w:sz w:val="36"/>
                                <w:szCs w:val="36"/>
                              </w:rPr>
                              <w:t xml:space="preserve"> 11am</w:t>
                            </w:r>
                          </w:p>
                          <w:p w:rsidR="006B09D8" w:rsidRDefault="006B09D8" w:rsidP="00846510">
                            <w:pPr>
                              <w:spacing w:after="0"/>
                              <w:jc w:val="center"/>
                              <w:rPr>
                                <w:sz w:val="24"/>
                                <w:szCs w:val="24"/>
                              </w:rPr>
                            </w:pPr>
                            <w:r w:rsidRPr="006A4246">
                              <w:rPr>
                                <w:sz w:val="24"/>
                                <w:szCs w:val="24"/>
                              </w:rPr>
                              <w:t xml:space="preserve">There will be </w:t>
                            </w:r>
                            <w:r>
                              <w:rPr>
                                <w:sz w:val="24"/>
                                <w:szCs w:val="24"/>
                              </w:rPr>
                              <w:t xml:space="preserve">more information and </w:t>
                            </w:r>
                            <w:r w:rsidRPr="006A4246">
                              <w:rPr>
                                <w:sz w:val="24"/>
                                <w:szCs w:val="24"/>
                              </w:rPr>
                              <w:t xml:space="preserve">an opportunity to respond at both of these services.  </w:t>
                            </w:r>
                          </w:p>
                          <w:p w:rsidR="00EA1AD3" w:rsidRDefault="00EA1AD3" w:rsidP="005F6FD1">
                            <w:pPr>
                              <w:jc w:val="center"/>
                              <w:rPr>
                                <w:strike/>
                                <w:color w:val="FF0000"/>
                                <w:sz w:val="24"/>
                                <w:szCs w:val="24"/>
                              </w:rPr>
                            </w:pPr>
                          </w:p>
                          <w:p w:rsidR="006B09D8" w:rsidRPr="006A4246" w:rsidRDefault="006B09D8" w:rsidP="005F6FD1">
                            <w:pPr>
                              <w:jc w:val="center"/>
                              <w:rPr>
                                <w:b/>
                                <w:sz w:val="36"/>
                                <w:szCs w:val="36"/>
                                <w:u w:val="single"/>
                              </w:rPr>
                            </w:pPr>
                            <w:r w:rsidRPr="006A4246">
                              <w:rPr>
                                <w:b/>
                                <w:sz w:val="36"/>
                                <w:szCs w:val="36"/>
                                <w:u w:val="single"/>
                              </w:rPr>
                              <w:t>Celebration Sunday</w:t>
                            </w:r>
                          </w:p>
                          <w:p w:rsidR="006B09D8" w:rsidRPr="006A4246" w:rsidRDefault="006B09D8" w:rsidP="006A4246">
                            <w:pPr>
                              <w:jc w:val="center"/>
                              <w:rPr>
                                <w:sz w:val="36"/>
                                <w:szCs w:val="36"/>
                              </w:rPr>
                            </w:pPr>
                            <w:r w:rsidRPr="006A4246">
                              <w:rPr>
                                <w:sz w:val="36"/>
                                <w:szCs w:val="36"/>
                              </w:rPr>
                              <w:t>Sunday 7</w:t>
                            </w:r>
                            <w:r w:rsidRPr="006A4246">
                              <w:rPr>
                                <w:sz w:val="36"/>
                                <w:szCs w:val="36"/>
                                <w:vertAlign w:val="superscript"/>
                              </w:rPr>
                              <w:t>th</w:t>
                            </w:r>
                            <w:r w:rsidRPr="006A4246">
                              <w:rPr>
                                <w:sz w:val="36"/>
                                <w:szCs w:val="36"/>
                              </w:rPr>
                              <w:t xml:space="preserve"> June </w:t>
                            </w:r>
                            <w:r>
                              <w:rPr>
                                <w:sz w:val="36"/>
                                <w:szCs w:val="36"/>
                              </w:rPr>
                              <w:t>at</w:t>
                            </w:r>
                            <w:r w:rsidRPr="006A4246">
                              <w:rPr>
                                <w:sz w:val="36"/>
                                <w:szCs w:val="36"/>
                              </w:rPr>
                              <w:t xml:space="preserve"> 11am</w:t>
                            </w:r>
                          </w:p>
                          <w:p w:rsidR="006B09D8" w:rsidRPr="006A4246" w:rsidRDefault="006B09D8" w:rsidP="006A4246">
                            <w:pPr>
                              <w:jc w:val="center"/>
                            </w:pPr>
                          </w:p>
                          <w:p w:rsidR="006B09D8" w:rsidRPr="006A4246" w:rsidRDefault="006B09D8" w:rsidP="006A4246">
                            <w:pPr>
                              <w:jc w:val="center"/>
                              <w:rPr>
                                <w:sz w:val="28"/>
                                <w:szCs w:val="28"/>
                              </w:rPr>
                            </w:pPr>
                            <w:r w:rsidRPr="006A4246">
                              <w:rPr>
                                <w:sz w:val="28"/>
                                <w:szCs w:val="28"/>
                              </w:rPr>
                              <w:t xml:space="preserve">We would encourage you to </w:t>
                            </w:r>
                            <w:r w:rsidRPr="006A4246">
                              <w:rPr>
                                <w:b/>
                                <w:sz w:val="28"/>
                                <w:szCs w:val="28"/>
                              </w:rPr>
                              <w:t>REFLECT</w:t>
                            </w:r>
                            <w:r w:rsidRPr="006A4246">
                              <w:rPr>
                                <w:sz w:val="28"/>
                                <w:szCs w:val="28"/>
                              </w:rPr>
                              <w:t xml:space="preserve">, to </w:t>
                            </w:r>
                            <w:r w:rsidRPr="006A4246">
                              <w:rPr>
                                <w:b/>
                                <w:sz w:val="28"/>
                                <w:szCs w:val="28"/>
                              </w:rPr>
                              <w:t>CONSIDER</w:t>
                            </w:r>
                            <w:r w:rsidRPr="006A4246">
                              <w:rPr>
                                <w:sz w:val="28"/>
                                <w:szCs w:val="28"/>
                              </w:rPr>
                              <w:t xml:space="preserve">, </w:t>
                            </w:r>
                            <w:r>
                              <w:rPr>
                                <w:sz w:val="28"/>
                                <w:szCs w:val="28"/>
                              </w:rPr>
                              <w:t xml:space="preserve">and </w:t>
                            </w:r>
                            <w:r w:rsidRPr="006A4246">
                              <w:rPr>
                                <w:sz w:val="28"/>
                                <w:szCs w:val="28"/>
                              </w:rPr>
                              <w:t xml:space="preserve">to </w:t>
                            </w:r>
                            <w:r w:rsidRPr="006A4246">
                              <w:rPr>
                                <w:b/>
                                <w:sz w:val="28"/>
                                <w:szCs w:val="28"/>
                              </w:rPr>
                              <w:t>PRAY</w:t>
                            </w:r>
                            <w:r w:rsidRPr="006A4246">
                              <w:rPr>
                                <w:sz w:val="28"/>
                                <w:szCs w:val="28"/>
                              </w:rPr>
                              <w:t xml:space="preserve"> but most importantly to play your part in the future mission and ministry of our parish and to </w:t>
                            </w:r>
                            <w:r w:rsidRPr="006A4246">
                              <w:rPr>
                                <w:b/>
                                <w:sz w:val="28"/>
                                <w:szCs w:val="28"/>
                              </w:rPr>
                              <w:t>ACT</w:t>
                            </w:r>
                            <w:r w:rsidRPr="006A4246">
                              <w:rPr>
                                <w:sz w:val="28"/>
                                <w:szCs w:val="28"/>
                              </w:rPr>
                              <w:t>.</w:t>
                            </w:r>
                          </w:p>
                          <w:p w:rsidR="006B09D8" w:rsidRPr="00694EAD" w:rsidRDefault="006B09D8" w:rsidP="006123CD">
                            <w:pPr>
                              <w:spacing w:before="240" w:after="0"/>
                              <w:jc w:val="center"/>
                              <w:rPr>
                                <w:i/>
                                <w:sz w:val="24"/>
                                <w:szCs w:val="24"/>
                              </w:rPr>
                            </w:pPr>
                            <w:r w:rsidRPr="00694EAD">
                              <w:rPr>
                                <w:i/>
                                <w:sz w:val="24"/>
                                <w:szCs w:val="24"/>
                              </w:rPr>
                              <w:t xml:space="preserve">For further details or information about the Generous Giving Programme please see          </w:t>
                            </w:r>
                          </w:p>
                          <w:p w:rsidR="006B09D8" w:rsidRPr="006A4246" w:rsidRDefault="006B09D8" w:rsidP="006123CD">
                            <w:pPr>
                              <w:spacing w:after="0"/>
                              <w:jc w:val="center"/>
                              <w:rPr>
                                <w:sz w:val="24"/>
                                <w:szCs w:val="24"/>
                              </w:rPr>
                            </w:pPr>
                            <w:r w:rsidRPr="00694EAD">
                              <w:rPr>
                                <w:i/>
                                <w:sz w:val="24"/>
                                <w:szCs w:val="24"/>
                              </w:rPr>
                              <w:t>Mr John Brown</w:t>
                            </w:r>
                            <w:r>
                              <w:rPr>
                                <w:i/>
                                <w:sz w:val="24"/>
                                <w:szCs w:val="24"/>
                              </w:rPr>
                              <w:t>,</w:t>
                            </w:r>
                            <w:r w:rsidRPr="00694EAD">
                              <w:rPr>
                                <w:i/>
                                <w:sz w:val="24"/>
                                <w:szCs w:val="24"/>
                              </w:rPr>
                              <w:t xml:space="preserve"> our Giving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2.75pt;margin-top:-36pt;width:253.5pt;height:53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" strokecolor="#5b9bd5 [3204]" strokeweight=".5pt">
                <v:textbox>
                  <w:txbxContent>
                    <w:p w:rsidR="006B09D8" w:rsidRPr="006A4246" w:rsidRDefault="006B09D8" w:rsidP="006A4246">
                      <w:pPr>
                        <w:jc w:val="center"/>
                        <w:rPr>
                          <w:color w:val="0070C0"/>
                          <w:sz w:val="36"/>
                          <w:szCs w:val="36"/>
                        </w:rPr>
                      </w:pPr>
                      <w:r w:rsidRPr="006A4246">
                        <w:rPr>
                          <w:color w:val="0070C0"/>
                          <w:sz w:val="36"/>
                          <w:szCs w:val="36"/>
                        </w:rPr>
                        <w:t>What next?</w:t>
                      </w:r>
                    </w:p>
                    <w:p w:rsidR="006B09D8" w:rsidRDefault="006B09D8" w:rsidP="006A4246">
                      <w:pPr>
                        <w:jc w:val="center"/>
                        <w:rPr>
                          <w:b/>
                          <w:sz w:val="36"/>
                          <w:szCs w:val="36"/>
                          <w:u w:val="single"/>
                        </w:rPr>
                      </w:pPr>
                      <w:r w:rsidRPr="006A4246">
                        <w:rPr>
                          <w:b/>
                          <w:sz w:val="36"/>
                          <w:szCs w:val="36"/>
                          <w:u w:val="single"/>
                        </w:rPr>
                        <w:t>Teaching Series</w:t>
                      </w:r>
                    </w:p>
                    <w:p w:rsidR="006B09D8" w:rsidRPr="006A4246" w:rsidRDefault="006B09D8" w:rsidP="006A4246">
                      <w:pPr>
                        <w:jc w:val="center"/>
                        <w:rPr>
                          <w:b/>
                          <w:sz w:val="36"/>
                          <w:szCs w:val="36"/>
                          <w:u w:val="single"/>
                        </w:rPr>
                      </w:pPr>
                      <w:proofErr w:type="gramStart"/>
                      <w:r w:rsidRPr="006A4246">
                        <w:rPr>
                          <w:b/>
                          <w:sz w:val="36"/>
                          <w:szCs w:val="36"/>
                          <w:u w:val="single"/>
                        </w:rPr>
                        <w:t>on</w:t>
                      </w:r>
                      <w:proofErr w:type="gramEnd"/>
                      <w:r w:rsidRPr="006A4246">
                        <w:rPr>
                          <w:b/>
                          <w:sz w:val="36"/>
                          <w:szCs w:val="36"/>
                          <w:u w:val="single"/>
                        </w:rPr>
                        <w:t xml:space="preserve"> Generosity:</w:t>
                      </w:r>
                    </w:p>
                    <w:p w:rsidR="006B09D8" w:rsidRDefault="006B09D8" w:rsidP="006A4246">
                      <w:pPr>
                        <w:jc w:val="center"/>
                        <w:rPr>
                          <w:sz w:val="36"/>
                          <w:szCs w:val="36"/>
                        </w:rPr>
                      </w:pPr>
                      <w:r w:rsidRPr="006A4246">
                        <w:rPr>
                          <w:sz w:val="36"/>
                          <w:szCs w:val="36"/>
                        </w:rPr>
                        <w:t>Sunday 3</w:t>
                      </w:r>
                      <w:r w:rsidRPr="006A4246">
                        <w:rPr>
                          <w:sz w:val="36"/>
                          <w:szCs w:val="36"/>
                          <w:vertAlign w:val="superscript"/>
                        </w:rPr>
                        <w:t>rd</w:t>
                      </w:r>
                      <w:r w:rsidRPr="006A4246">
                        <w:rPr>
                          <w:sz w:val="36"/>
                          <w:szCs w:val="36"/>
                        </w:rPr>
                        <w:t xml:space="preserve"> May </w:t>
                      </w:r>
                      <w:r>
                        <w:rPr>
                          <w:sz w:val="36"/>
                          <w:szCs w:val="36"/>
                        </w:rPr>
                        <w:t>at</w:t>
                      </w:r>
                      <w:r w:rsidRPr="006A4246">
                        <w:rPr>
                          <w:sz w:val="36"/>
                          <w:szCs w:val="36"/>
                        </w:rPr>
                        <w:t xml:space="preserve"> 11am</w:t>
                      </w:r>
                    </w:p>
                    <w:p w:rsidR="006B09D8" w:rsidRPr="006123CD" w:rsidRDefault="006B09D8" w:rsidP="006A4246">
                      <w:pPr>
                        <w:jc w:val="center"/>
                        <w:rPr>
                          <w:sz w:val="24"/>
                          <w:szCs w:val="24"/>
                        </w:rPr>
                      </w:pPr>
                      <w:proofErr w:type="gramStart"/>
                      <w:r w:rsidRPr="006123CD">
                        <w:rPr>
                          <w:sz w:val="24"/>
                          <w:szCs w:val="24"/>
                        </w:rPr>
                        <w:t>and</w:t>
                      </w:r>
                      <w:proofErr w:type="gramEnd"/>
                    </w:p>
                    <w:p w:rsidR="006B09D8" w:rsidRPr="006A4246" w:rsidRDefault="006B09D8" w:rsidP="006A4246">
                      <w:pPr>
                        <w:jc w:val="center"/>
                        <w:rPr>
                          <w:sz w:val="36"/>
                          <w:szCs w:val="36"/>
                        </w:rPr>
                      </w:pPr>
                      <w:r w:rsidRPr="006A4246">
                        <w:rPr>
                          <w:sz w:val="36"/>
                          <w:szCs w:val="36"/>
                        </w:rPr>
                        <w:t>Sunday 10</w:t>
                      </w:r>
                      <w:r w:rsidRPr="006A4246">
                        <w:rPr>
                          <w:sz w:val="36"/>
                          <w:szCs w:val="36"/>
                          <w:vertAlign w:val="superscript"/>
                        </w:rPr>
                        <w:t>th</w:t>
                      </w:r>
                      <w:r w:rsidRPr="006A4246">
                        <w:rPr>
                          <w:sz w:val="36"/>
                          <w:szCs w:val="36"/>
                        </w:rPr>
                        <w:t xml:space="preserve"> May </w:t>
                      </w:r>
                      <w:r>
                        <w:rPr>
                          <w:sz w:val="36"/>
                          <w:szCs w:val="36"/>
                        </w:rPr>
                        <w:t>at</w:t>
                      </w:r>
                      <w:r w:rsidRPr="006A4246">
                        <w:rPr>
                          <w:sz w:val="36"/>
                          <w:szCs w:val="36"/>
                        </w:rPr>
                        <w:t xml:space="preserve"> 11am</w:t>
                      </w:r>
                    </w:p>
                    <w:p w:rsidR="006B09D8" w:rsidRDefault="006B09D8" w:rsidP="00846510">
                      <w:pPr>
                        <w:spacing w:after="0"/>
                        <w:jc w:val="center"/>
                        <w:rPr>
                          <w:sz w:val="24"/>
                          <w:szCs w:val="24"/>
                        </w:rPr>
                      </w:pPr>
                      <w:r w:rsidRPr="006A4246">
                        <w:rPr>
                          <w:sz w:val="24"/>
                          <w:szCs w:val="24"/>
                        </w:rPr>
                        <w:t xml:space="preserve">There will be </w:t>
                      </w:r>
                      <w:r>
                        <w:rPr>
                          <w:sz w:val="24"/>
                          <w:szCs w:val="24"/>
                        </w:rPr>
                        <w:t xml:space="preserve">more information and </w:t>
                      </w:r>
                      <w:r w:rsidRPr="006A4246">
                        <w:rPr>
                          <w:sz w:val="24"/>
                          <w:szCs w:val="24"/>
                        </w:rPr>
                        <w:t xml:space="preserve">an opportunity to respond at both of these services.  </w:t>
                      </w:r>
                    </w:p>
                    <w:p w:rsidR="00EA1AD3" w:rsidRDefault="00EA1AD3" w:rsidP="005F6FD1">
                      <w:pPr>
                        <w:jc w:val="center"/>
                        <w:rPr>
                          <w:strike/>
                          <w:color w:val="FF0000"/>
                          <w:sz w:val="24"/>
                          <w:szCs w:val="24"/>
                        </w:rPr>
                      </w:pPr>
                    </w:p>
                    <w:p w:rsidR="006B09D8" w:rsidRPr="006A4246" w:rsidRDefault="006B09D8" w:rsidP="005F6FD1">
                      <w:pPr>
                        <w:jc w:val="center"/>
                        <w:rPr>
                          <w:b/>
                          <w:sz w:val="36"/>
                          <w:szCs w:val="36"/>
                          <w:u w:val="single"/>
                        </w:rPr>
                      </w:pPr>
                      <w:r w:rsidRPr="006A4246">
                        <w:rPr>
                          <w:b/>
                          <w:sz w:val="36"/>
                          <w:szCs w:val="36"/>
                          <w:u w:val="single"/>
                        </w:rPr>
                        <w:t>Celebration Sunday</w:t>
                      </w:r>
                    </w:p>
                    <w:p w:rsidR="006B09D8" w:rsidRPr="006A4246" w:rsidRDefault="006B09D8" w:rsidP="006A4246">
                      <w:pPr>
                        <w:jc w:val="center"/>
                        <w:rPr>
                          <w:sz w:val="36"/>
                          <w:szCs w:val="36"/>
                        </w:rPr>
                      </w:pPr>
                      <w:r w:rsidRPr="006A4246">
                        <w:rPr>
                          <w:sz w:val="36"/>
                          <w:szCs w:val="36"/>
                        </w:rPr>
                        <w:t>Sunday 7</w:t>
                      </w:r>
                      <w:r w:rsidRPr="006A4246">
                        <w:rPr>
                          <w:sz w:val="36"/>
                          <w:szCs w:val="36"/>
                          <w:vertAlign w:val="superscript"/>
                        </w:rPr>
                        <w:t>th</w:t>
                      </w:r>
                      <w:r w:rsidRPr="006A4246">
                        <w:rPr>
                          <w:sz w:val="36"/>
                          <w:szCs w:val="36"/>
                        </w:rPr>
                        <w:t xml:space="preserve"> June </w:t>
                      </w:r>
                      <w:r>
                        <w:rPr>
                          <w:sz w:val="36"/>
                          <w:szCs w:val="36"/>
                        </w:rPr>
                        <w:t>at</w:t>
                      </w:r>
                      <w:r w:rsidRPr="006A4246">
                        <w:rPr>
                          <w:sz w:val="36"/>
                          <w:szCs w:val="36"/>
                        </w:rPr>
                        <w:t xml:space="preserve"> 11am</w:t>
                      </w:r>
                    </w:p>
                    <w:p w:rsidR="006B09D8" w:rsidRPr="006A4246" w:rsidRDefault="006B09D8" w:rsidP="006A4246">
                      <w:pPr>
                        <w:jc w:val="center"/>
                      </w:pPr>
                    </w:p>
                    <w:p w:rsidR="006B09D8" w:rsidRPr="006A4246" w:rsidRDefault="006B09D8" w:rsidP="006A4246">
                      <w:pPr>
                        <w:jc w:val="center"/>
                        <w:rPr>
                          <w:sz w:val="28"/>
                          <w:szCs w:val="28"/>
                        </w:rPr>
                      </w:pPr>
                      <w:r w:rsidRPr="006A4246">
                        <w:rPr>
                          <w:sz w:val="28"/>
                          <w:szCs w:val="28"/>
                        </w:rPr>
                        <w:t xml:space="preserve">We would encourage you to </w:t>
                      </w:r>
                      <w:r w:rsidRPr="006A4246">
                        <w:rPr>
                          <w:b/>
                          <w:sz w:val="28"/>
                          <w:szCs w:val="28"/>
                        </w:rPr>
                        <w:t>REFLECT</w:t>
                      </w:r>
                      <w:r w:rsidRPr="006A4246">
                        <w:rPr>
                          <w:sz w:val="28"/>
                          <w:szCs w:val="28"/>
                        </w:rPr>
                        <w:t xml:space="preserve">, to </w:t>
                      </w:r>
                      <w:r w:rsidRPr="006A4246">
                        <w:rPr>
                          <w:b/>
                          <w:sz w:val="28"/>
                          <w:szCs w:val="28"/>
                        </w:rPr>
                        <w:t>CONSIDER</w:t>
                      </w:r>
                      <w:r w:rsidRPr="006A4246">
                        <w:rPr>
                          <w:sz w:val="28"/>
                          <w:szCs w:val="28"/>
                        </w:rPr>
                        <w:t xml:space="preserve">, </w:t>
                      </w:r>
                      <w:r>
                        <w:rPr>
                          <w:sz w:val="28"/>
                          <w:szCs w:val="28"/>
                        </w:rPr>
                        <w:t xml:space="preserve">and </w:t>
                      </w:r>
                      <w:r w:rsidRPr="006A4246">
                        <w:rPr>
                          <w:sz w:val="28"/>
                          <w:szCs w:val="28"/>
                        </w:rPr>
                        <w:t xml:space="preserve">to </w:t>
                      </w:r>
                      <w:r w:rsidRPr="006A4246">
                        <w:rPr>
                          <w:b/>
                          <w:sz w:val="28"/>
                          <w:szCs w:val="28"/>
                        </w:rPr>
                        <w:t>PRAY</w:t>
                      </w:r>
                      <w:r w:rsidRPr="006A4246">
                        <w:rPr>
                          <w:sz w:val="28"/>
                          <w:szCs w:val="28"/>
                        </w:rPr>
                        <w:t xml:space="preserve"> but most importantly to play your part in the future mission and ministry of our parish and to </w:t>
                      </w:r>
                      <w:r w:rsidRPr="006A4246">
                        <w:rPr>
                          <w:b/>
                          <w:sz w:val="28"/>
                          <w:szCs w:val="28"/>
                        </w:rPr>
                        <w:t>ACT</w:t>
                      </w:r>
                      <w:r w:rsidRPr="006A4246">
                        <w:rPr>
                          <w:sz w:val="28"/>
                          <w:szCs w:val="28"/>
                        </w:rPr>
                        <w:t>.</w:t>
                      </w:r>
                    </w:p>
                    <w:p w:rsidR="006B09D8" w:rsidRPr="00694EAD" w:rsidRDefault="006B09D8" w:rsidP="006123CD">
                      <w:pPr>
                        <w:spacing w:before="240" w:after="0"/>
                        <w:jc w:val="center"/>
                        <w:rPr>
                          <w:i/>
                          <w:sz w:val="24"/>
                          <w:szCs w:val="24"/>
                        </w:rPr>
                      </w:pPr>
                      <w:r w:rsidRPr="00694EAD">
                        <w:rPr>
                          <w:i/>
                          <w:sz w:val="24"/>
                          <w:szCs w:val="24"/>
                        </w:rPr>
                        <w:t xml:space="preserve">For further details or information about the Generous Giving Programme please see          </w:t>
                      </w:r>
                    </w:p>
                    <w:p w:rsidR="006B09D8" w:rsidRPr="006A4246" w:rsidRDefault="006B09D8" w:rsidP="006123CD">
                      <w:pPr>
                        <w:spacing w:after="0"/>
                        <w:jc w:val="center"/>
                        <w:rPr>
                          <w:sz w:val="24"/>
                          <w:szCs w:val="24"/>
                        </w:rPr>
                      </w:pPr>
                      <w:r w:rsidRPr="00694EAD">
                        <w:rPr>
                          <w:i/>
                          <w:sz w:val="24"/>
                          <w:szCs w:val="24"/>
                        </w:rPr>
                        <w:t>Mr John Brown</w:t>
                      </w:r>
                      <w:r>
                        <w:rPr>
                          <w:i/>
                          <w:sz w:val="24"/>
                          <w:szCs w:val="24"/>
                        </w:rPr>
                        <w:t>,</w:t>
                      </w:r>
                      <w:r w:rsidRPr="00694EAD">
                        <w:rPr>
                          <w:i/>
                          <w:sz w:val="24"/>
                          <w:szCs w:val="24"/>
                        </w:rPr>
                        <w:t xml:space="preserve"> our Giving Co-ordinator</w:t>
                      </w:r>
                    </w:p>
                  </w:txbxContent>
                </v:textbox>
                <w10:wrap type="square"/>
              </v:shape>
            </w:pict>
          </mc:Fallback>
        </mc:AlternateContent>
      </w:r>
      <w:r>
        <w:rPr>
          <w:noProof/>
          <w:lang w:eastAsia="en-IE"/>
        </w:rPr>
        <mc:AlternateContent>
          <mc:Choice Requires="wps">
            <w:drawing>
              <wp:anchor distT="45720" distB="45720" distL="114300" distR="114300" simplePos="0" relativeHeight="251659264" behindDoc="0" locked="0" layoutInCell="1" allowOverlap="1" wp14:anchorId="0E71E9C2" wp14:editId="432163E9">
                <wp:simplePos x="0" y="0"/>
                <wp:positionH relativeFrom="column">
                  <wp:posOffset>-609600</wp:posOffset>
                </wp:positionH>
                <wp:positionV relativeFrom="paragraph">
                  <wp:posOffset>-466725</wp:posOffset>
                </wp:positionV>
                <wp:extent cx="3263265" cy="684339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6843395"/>
                        </a:xfrm>
                        <a:prstGeom prst="rect">
                          <a:avLst/>
                        </a:prstGeom>
                        <a:solidFill>
                          <a:srgbClr val="FFFFFF"/>
                        </a:solidFill>
                        <a:ln w="6350">
                          <a:solidFill>
                            <a:schemeClr val="accent1"/>
                          </a:solidFill>
                          <a:miter lim="800000"/>
                          <a:headEnd/>
                          <a:tailEnd/>
                        </a:ln>
                      </wps:spPr>
                      <wps:txbx>
                        <w:txbxContent>
                          <w:p w:rsidR="006B09D8" w:rsidRPr="006A4246" w:rsidRDefault="006B09D8" w:rsidP="006A4246">
                            <w:pPr>
                              <w:jc w:val="center"/>
                              <w:rPr>
                                <w:color w:val="0070C0"/>
                                <w:sz w:val="36"/>
                                <w:szCs w:val="36"/>
                              </w:rPr>
                            </w:pPr>
                            <w:r w:rsidRPr="006A4246">
                              <w:rPr>
                                <w:color w:val="0070C0"/>
                                <w:sz w:val="36"/>
                                <w:szCs w:val="36"/>
                              </w:rPr>
                              <w:t>How can I play my part?</w:t>
                            </w:r>
                          </w:p>
                          <w:p w:rsidR="006B09D8" w:rsidRPr="00E006C4" w:rsidRDefault="006B09D8" w:rsidP="00E006C4">
                            <w:pPr>
                              <w:jc w:val="center"/>
                              <w:rPr>
                                <w:b/>
                                <w:sz w:val="32"/>
                                <w:szCs w:val="32"/>
                                <w:u w:val="single"/>
                              </w:rPr>
                            </w:pPr>
                            <w:r w:rsidRPr="00E006C4">
                              <w:rPr>
                                <w:b/>
                                <w:sz w:val="32"/>
                                <w:szCs w:val="32"/>
                                <w:u w:val="single"/>
                              </w:rPr>
                              <w:t>Give a little more:</w:t>
                            </w:r>
                          </w:p>
                          <w:p w:rsidR="006B09D8" w:rsidRPr="00E006C4" w:rsidRDefault="006B09D8" w:rsidP="00E006C4">
                            <w:r w:rsidRPr="00E006C4">
                              <w:t xml:space="preserve">To </w:t>
                            </w:r>
                            <w:r w:rsidRPr="006A4246">
                              <w:t>reach our financial goals, our a</w:t>
                            </w:r>
                            <w:r w:rsidRPr="00E006C4">
                              <w:t>vera</w:t>
                            </w:r>
                            <w:r w:rsidRPr="006A4246">
                              <w:t>ge giving needs to rise from 60p/c</w:t>
                            </w:r>
                            <w:r w:rsidRPr="00E006C4">
                              <w:t xml:space="preserve"> a day to £</w:t>
                            </w:r>
                            <w:r w:rsidRPr="006A4246">
                              <w:t>/€</w:t>
                            </w:r>
                            <w:r w:rsidRPr="00E006C4">
                              <w:t>1.00 a day – that’s only an extra 40p</w:t>
                            </w:r>
                            <w:r w:rsidRPr="006A4246">
                              <w:t>/c</w:t>
                            </w:r>
                            <w:r w:rsidRPr="00E006C4">
                              <w:t xml:space="preserve"> a day or £</w:t>
                            </w:r>
                            <w:r w:rsidRPr="006A4246">
                              <w:t>/€</w:t>
                            </w:r>
                            <w:r w:rsidRPr="00E006C4">
                              <w:t>2.80 a week (the cost of a cappuccino from Costa!). If you hav</w:t>
                            </w:r>
                            <w:r>
                              <w:t>e never given regularly to the Church</w:t>
                            </w:r>
                            <w:r w:rsidRPr="00E006C4">
                              <w:t xml:space="preserve"> we’d love you to consider starting to give something.</w:t>
                            </w:r>
                          </w:p>
                          <w:p w:rsidR="006B09D8" w:rsidRPr="00E006C4" w:rsidRDefault="006B09D8" w:rsidP="00E006C4">
                            <w:pPr>
                              <w:jc w:val="center"/>
                              <w:rPr>
                                <w:b/>
                                <w:sz w:val="32"/>
                                <w:szCs w:val="32"/>
                                <w:u w:val="single"/>
                              </w:rPr>
                            </w:pPr>
                            <w:r w:rsidRPr="00E006C4">
                              <w:rPr>
                                <w:b/>
                                <w:sz w:val="32"/>
                                <w:szCs w:val="32"/>
                                <w:u w:val="single"/>
                              </w:rPr>
                              <w:t>Maximise your giving:</w:t>
                            </w:r>
                          </w:p>
                          <w:p w:rsidR="006B09D8" w:rsidRPr="00E006C4" w:rsidRDefault="006B09D8" w:rsidP="00EA1AD3">
                            <w:r w:rsidRPr="00E006C4">
                              <w:t xml:space="preserve">If you are a tax payer, have you registered with Gift Aid (NI) or </w:t>
                            </w:r>
                            <w:r>
                              <w:t>signed an Enduring Certificate</w:t>
                            </w:r>
                            <w:r w:rsidRPr="00E006C4">
                              <w:t xml:space="preserve"> (ROI)?  You can </w:t>
                            </w:r>
                            <w:r>
                              <w:t xml:space="preserve">significantly </w:t>
                            </w:r>
                            <w:r w:rsidRPr="00E006C4">
                              <w:t>increase your giving without any extra cost to yourself.  Relevant forms</w:t>
                            </w:r>
                            <w:r>
                              <w:t xml:space="preserve"> available from the T</w:t>
                            </w:r>
                            <w:r w:rsidR="00EA1AD3">
                              <w:t>reasurer or Giving Co-ordinator.</w:t>
                            </w:r>
                          </w:p>
                          <w:p w:rsidR="006B09D8" w:rsidRPr="00E006C4" w:rsidRDefault="006B09D8" w:rsidP="00E006C4">
                            <w:r w:rsidRPr="00E006C4">
                              <w:t>Do you give by</w:t>
                            </w:r>
                            <w:r>
                              <w:t xml:space="preserve"> freewill offering</w:t>
                            </w:r>
                            <w:r w:rsidRPr="00E006C4">
                              <w:t xml:space="preserve"> envelope?  Would you consider signing up for Standing order or Direct Debit?  This way </w:t>
                            </w:r>
                            <w:r>
                              <w:t xml:space="preserve">you don’t need to worry about having the right cash or bringing your envelope every week and </w:t>
                            </w:r>
                            <w:r w:rsidRPr="00E006C4">
                              <w:t xml:space="preserve">the church will </w:t>
                            </w:r>
                            <w:r>
                              <w:t xml:space="preserve">still </w:t>
                            </w:r>
                            <w:r w:rsidRPr="00E006C4">
                              <w:t xml:space="preserve">benefit from a guaranteed payment each month.  </w:t>
                            </w:r>
                          </w:p>
                          <w:p w:rsidR="006B09D8" w:rsidRPr="00E006C4" w:rsidRDefault="006B09D8" w:rsidP="00E006C4">
                            <w:pPr>
                              <w:jc w:val="center"/>
                              <w:rPr>
                                <w:b/>
                                <w:sz w:val="32"/>
                                <w:szCs w:val="32"/>
                                <w:u w:val="single"/>
                              </w:rPr>
                            </w:pPr>
                            <w:r w:rsidRPr="00E006C4">
                              <w:rPr>
                                <w:b/>
                                <w:sz w:val="32"/>
                                <w:szCs w:val="32"/>
                                <w:u w:val="single"/>
                              </w:rPr>
                              <w:t>Give of Yourself</w:t>
                            </w:r>
                          </w:p>
                          <w:p w:rsidR="006B09D8" w:rsidRPr="00E006C4" w:rsidRDefault="006B09D8" w:rsidP="00E006C4">
                            <w:r w:rsidRPr="00E006C4">
                              <w:t>Your time, your talents, your gifts and your prayers</w:t>
                            </w:r>
                            <w:r>
                              <w:t xml:space="preserve"> are invaluable to our parish. W</w:t>
                            </w:r>
                            <w:r w:rsidRPr="00E006C4">
                              <w:t>ithout these we would be unable to make a difference to the lives of so many people. Please consider getting involved or volun</w:t>
                            </w:r>
                            <w:r>
                              <w:t>teering in our ministries, and please</w:t>
                            </w:r>
                            <w:r w:rsidRPr="00E006C4">
                              <w:t xml:space="preserve"> continue to pray that God will direct and lead us.   </w:t>
                            </w:r>
                          </w:p>
                          <w:p w:rsidR="006B09D8" w:rsidRDefault="006B0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pt;margin-top:-36.75pt;width:256.95pt;height:538.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" strokecolor="#5b9bd5 [3204]" strokeweight=".5pt">
                <v:textbox>
                  <w:txbxContent>
                    <w:p w:rsidR="006B09D8" w:rsidRPr="006A4246" w:rsidRDefault="006B09D8" w:rsidP="006A4246">
                      <w:pPr>
                        <w:jc w:val="center"/>
                        <w:rPr>
                          <w:color w:val="0070C0"/>
                          <w:sz w:val="36"/>
                          <w:szCs w:val="36"/>
                        </w:rPr>
                      </w:pPr>
                      <w:r w:rsidRPr="006A4246">
                        <w:rPr>
                          <w:color w:val="0070C0"/>
                          <w:sz w:val="36"/>
                          <w:szCs w:val="36"/>
                        </w:rPr>
                        <w:t>How can I play my part?</w:t>
                      </w:r>
                    </w:p>
                    <w:p w:rsidR="006B09D8" w:rsidRPr="00E006C4" w:rsidRDefault="006B09D8" w:rsidP="00E006C4">
                      <w:pPr>
                        <w:jc w:val="center"/>
                        <w:rPr>
                          <w:b/>
                          <w:sz w:val="32"/>
                          <w:szCs w:val="32"/>
                          <w:u w:val="single"/>
                        </w:rPr>
                      </w:pPr>
                      <w:r w:rsidRPr="00E006C4">
                        <w:rPr>
                          <w:b/>
                          <w:sz w:val="32"/>
                          <w:szCs w:val="32"/>
                          <w:u w:val="single"/>
                        </w:rPr>
                        <w:t>Give a little more:</w:t>
                      </w:r>
                    </w:p>
                    <w:p w:rsidR="006B09D8" w:rsidRPr="00E006C4" w:rsidRDefault="006B09D8" w:rsidP="00E006C4">
                      <w:r w:rsidRPr="00E006C4">
                        <w:t xml:space="preserve">To </w:t>
                      </w:r>
                      <w:r w:rsidRPr="006A4246">
                        <w:t>reach our financial goals, our a</w:t>
                      </w:r>
                      <w:r w:rsidRPr="00E006C4">
                        <w:t>vera</w:t>
                      </w:r>
                      <w:r w:rsidRPr="006A4246">
                        <w:t>ge giving needs to rise from 60p/c</w:t>
                      </w:r>
                      <w:r w:rsidRPr="00E006C4">
                        <w:t xml:space="preserve"> a day to £</w:t>
                      </w:r>
                      <w:r w:rsidRPr="006A4246">
                        <w:t>/€</w:t>
                      </w:r>
                      <w:r w:rsidRPr="00E006C4">
                        <w:t>1.00 a day – that’s only an extra 40p</w:t>
                      </w:r>
                      <w:r w:rsidRPr="006A4246">
                        <w:t>/c</w:t>
                      </w:r>
                      <w:r w:rsidRPr="00E006C4">
                        <w:t xml:space="preserve"> a day or £</w:t>
                      </w:r>
                      <w:r w:rsidRPr="006A4246">
                        <w:t>/€</w:t>
                      </w:r>
                      <w:r w:rsidRPr="00E006C4">
                        <w:t>2.80 a week (the cost of a cappuccino from Costa!). If you hav</w:t>
                      </w:r>
                      <w:r>
                        <w:t>e never given regularly to the Church</w:t>
                      </w:r>
                      <w:r w:rsidRPr="00E006C4">
                        <w:t xml:space="preserve"> we’d love you to consider starting to give something.</w:t>
                      </w:r>
                    </w:p>
                    <w:p w:rsidR="006B09D8" w:rsidRPr="00E006C4" w:rsidRDefault="006B09D8" w:rsidP="00E006C4">
                      <w:pPr>
                        <w:jc w:val="center"/>
                        <w:rPr>
                          <w:b/>
                          <w:sz w:val="32"/>
                          <w:szCs w:val="32"/>
                          <w:u w:val="single"/>
                        </w:rPr>
                      </w:pPr>
                      <w:r w:rsidRPr="00E006C4">
                        <w:rPr>
                          <w:b/>
                          <w:sz w:val="32"/>
                          <w:szCs w:val="32"/>
                          <w:u w:val="single"/>
                        </w:rPr>
                        <w:t>Maximise your giving:</w:t>
                      </w:r>
                    </w:p>
                    <w:p w:rsidR="006B09D8" w:rsidRPr="00E006C4" w:rsidRDefault="006B09D8" w:rsidP="00EA1AD3">
                      <w:r w:rsidRPr="00E006C4">
                        <w:t xml:space="preserve">If you are a tax payer, have you registered with Gift Aid (NI) or </w:t>
                      </w:r>
                      <w:r>
                        <w:t>signed an Enduring Certificate</w:t>
                      </w:r>
                      <w:r w:rsidRPr="00E006C4">
                        <w:t xml:space="preserve"> (ROI)?  You can </w:t>
                      </w:r>
                      <w:r>
                        <w:t xml:space="preserve">significantly </w:t>
                      </w:r>
                      <w:r w:rsidRPr="00E006C4">
                        <w:t xml:space="preserve">increase your giving without any extra cost to yourself.  </w:t>
                      </w:r>
                      <w:bookmarkStart w:id="1" w:name="_GoBack"/>
                      <w:bookmarkEnd w:id="1"/>
                      <w:r w:rsidRPr="00E006C4">
                        <w:t>Relevant forms</w:t>
                      </w:r>
                      <w:r>
                        <w:t xml:space="preserve"> available from the T</w:t>
                      </w:r>
                      <w:r w:rsidR="00EA1AD3">
                        <w:t>reasurer or Giving Co-ordinator.</w:t>
                      </w:r>
                    </w:p>
                    <w:p w:rsidR="006B09D8" w:rsidRPr="00E006C4" w:rsidRDefault="006B09D8" w:rsidP="00E006C4">
                      <w:r w:rsidRPr="00E006C4">
                        <w:t>Do you give by</w:t>
                      </w:r>
                      <w:r>
                        <w:t xml:space="preserve"> freewill offering</w:t>
                      </w:r>
                      <w:r w:rsidRPr="00E006C4">
                        <w:t xml:space="preserve"> envelope?  Would you consider signing up for Standing order or Direct Debit?  This way </w:t>
                      </w:r>
                      <w:r>
                        <w:t xml:space="preserve">you don’t need to worry about having the right cash or bringing your envelope every week and </w:t>
                      </w:r>
                      <w:r w:rsidRPr="00E006C4">
                        <w:t xml:space="preserve">the church will </w:t>
                      </w:r>
                      <w:r>
                        <w:t xml:space="preserve">still </w:t>
                      </w:r>
                      <w:r w:rsidRPr="00E006C4">
                        <w:t xml:space="preserve">benefit from a guaranteed payment each month.  </w:t>
                      </w:r>
                    </w:p>
                    <w:p w:rsidR="006B09D8" w:rsidRPr="00E006C4" w:rsidRDefault="006B09D8" w:rsidP="00E006C4">
                      <w:pPr>
                        <w:jc w:val="center"/>
                        <w:rPr>
                          <w:b/>
                          <w:sz w:val="32"/>
                          <w:szCs w:val="32"/>
                          <w:u w:val="single"/>
                        </w:rPr>
                      </w:pPr>
                      <w:r w:rsidRPr="00E006C4">
                        <w:rPr>
                          <w:b/>
                          <w:sz w:val="32"/>
                          <w:szCs w:val="32"/>
                          <w:u w:val="single"/>
                        </w:rPr>
                        <w:t>Give of Yourself</w:t>
                      </w:r>
                    </w:p>
                    <w:p w:rsidR="006B09D8" w:rsidRPr="00E006C4" w:rsidRDefault="006B09D8" w:rsidP="00E006C4">
                      <w:r w:rsidRPr="00E006C4">
                        <w:t>Your time, your talents, your gifts and your prayers</w:t>
                      </w:r>
                      <w:r>
                        <w:t xml:space="preserve"> are invaluable to our parish. W</w:t>
                      </w:r>
                      <w:r w:rsidRPr="00E006C4">
                        <w:t>ithout these we would be unable to make a difference to the lives of so many people. Please consider getting involved or volun</w:t>
                      </w:r>
                      <w:r>
                        <w:t>teering in our ministries, and please</w:t>
                      </w:r>
                      <w:r w:rsidRPr="00E006C4">
                        <w:t xml:space="preserve"> continue to pray that God will direct and lead us.   </w:t>
                      </w:r>
                    </w:p>
                    <w:p w:rsidR="006B09D8" w:rsidRDefault="006B09D8"/>
                  </w:txbxContent>
                </v:textbox>
                <w10:wrap type="square"/>
              </v:shape>
            </w:pict>
          </mc:Fallback>
        </mc:AlternateContent>
      </w:r>
      <w:r w:rsidR="00AD4E32">
        <w:rPr>
          <w:noProof/>
          <w:lang w:eastAsia="en-IE"/>
        </w:rPr>
        <mc:AlternateContent>
          <mc:Choice Requires="wps">
            <w:drawing>
              <wp:anchor distT="45720" distB="45720" distL="114300" distR="114300" simplePos="0" relativeHeight="251663360" behindDoc="0" locked="0" layoutInCell="1" allowOverlap="1" wp14:anchorId="7302B077" wp14:editId="4938C8BB">
                <wp:simplePos x="0" y="0"/>
                <wp:positionH relativeFrom="column">
                  <wp:posOffset>6286500</wp:posOffset>
                </wp:positionH>
                <wp:positionV relativeFrom="paragraph">
                  <wp:posOffset>-466725</wp:posOffset>
                </wp:positionV>
                <wp:extent cx="3042285" cy="6843395"/>
                <wp:effectExtent l="0" t="0" r="2476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6843395"/>
                        </a:xfrm>
                        <a:prstGeom prst="rect">
                          <a:avLst/>
                        </a:prstGeom>
                        <a:solidFill>
                          <a:srgbClr val="FFFFFF"/>
                        </a:solidFill>
                        <a:ln w="6350">
                          <a:solidFill>
                            <a:schemeClr val="accent1"/>
                          </a:solidFill>
                          <a:miter lim="800000"/>
                          <a:headEnd/>
                          <a:tailEnd/>
                        </a:ln>
                      </wps:spPr>
                      <wps:txbx>
                        <w:txbxContent>
                          <w:p w:rsidR="006B09D8" w:rsidRPr="00AA75DE" w:rsidRDefault="006B09D8" w:rsidP="007C31A1">
                            <w:pPr>
                              <w:spacing w:before="240" w:after="0"/>
                              <w:jc w:val="center"/>
                            </w:pPr>
                            <w:r w:rsidRPr="00AA75DE">
                              <w:rPr>
                                <w:noProof/>
                                <w:lang w:eastAsia="en-IE"/>
                              </w:rPr>
                              <w:drawing>
                                <wp:inline distT="0" distB="0" distL="0" distR="0" wp14:anchorId="6F329ADE" wp14:editId="036C3C40">
                                  <wp:extent cx="86677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jpg"/>
                                          <pic:cNvPicPr/>
                                        </pic:nvPicPr>
                                        <pic:blipFill>
                                          <a:blip r:embed="rId8">
                                            <a:extLst>
                                              <a:ext uri="{28A0092B-C50C-407E-A947-70E740481C1C}">
                                                <a14:useLocalDpi xmlns:a14="http://schemas.microsoft.com/office/drawing/2010/main" val="0"/>
                                              </a:ext>
                                            </a:extLst>
                                          </a:blip>
                                          <a:stretch>
                                            <a:fillRect/>
                                          </a:stretch>
                                        </pic:blipFill>
                                        <pic:spPr>
                                          <a:xfrm>
                                            <a:off x="0" y="0"/>
                                            <a:ext cx="883409" cy="883409"/>
                                          </a:xfrm>
                                          <a:prstGeom prst="rect">
                                            <a:avLst/>
                                          </a:prstGeom>
                                        </pic:spPr>
                                      </pic:pic>
                                    </a:graphicData>
                                  </a:graphic>
                                </wp:inline>
                              </w:drawing>
                            </w:r>
                          </w:p>
                          <w:p w:rsidR="006B09D8" w:rsidRPr="00AA75DE" w:rsidRDefault="006B09D8" w:rsidP="007C31A1">
                            <w:pPr>
                              <w:spacing w:before="360" w:after="0"/>
                              <w:jc w:val="center"/>
                              <w:rPr>
                                <w:sz w:val="44"/>
                                <w:szCs w:val="44"/>
                              </w:rPr>
                            </w:pPr>
                            <w:proofErr w:type="spellStart"/>
                            <w:r w:rsidRPr="00AA75DE">
                              <w:rPr>
                                <w:sz w:val="44"/>
                                <w:szCs w:val="44"/>
                              </w:rPr>
                              <w:t>Anytown</w:t>
                            </w:r>
                            <w:proofErr w:type="spellEnd"/>
                            <w:r w:rsidRPr="00AA75DE">
                              <w:rPr>
                                <w:sz w:val="44"/>
                                <w:szCs w:val="44"/>
                              </w:rPr>
                              <w:t xml:space="preserve"> Parish Church</w:t>
                            </w:r>
                          </w:p>
                          <w:p w:rsidR="006B09D8" w:rsidRPr="00AA75DE" w:rsidRDefault="006B09D8" w:rsidP="007C31A1">
                            <w:pPr>
                              <w:jc w:val="center"/>
                              <w:rPr>
                                <w:sz w:val="44"/>
                                <w:szCs w:val="44"/>
                              </w:rPr>
                            </w:pPr>
                            <w:proofErr w:type="spellStart"/>
                            <w:r w:rsidRPr="00AA75DE">
                              <w:rPr>
                                <w:sz w:val="44"/>
                                <w:szCs w:val="44"/>
                              </w:rPr>
                              <w:t>Anytown</w:t>
                            </w:r>
                            <w:proofErr w:type="spellEnd"/>
                          </w:p>
                          <w:p w:rsidR="006B09D8" w:rsidRPr="00AA75DE" w:rsidRDefault="006B09D8" w:rsidP="00AA75DE"/>
                          <w:p w:rsidR="006B09D8" w:rsidRPr="00AA75DE" w:rsidRDefault="006B09D8" w:rsidP="00AA75DE">
                            <w:pPr>
                              <w:jc w:val="center"/>
                            </w:pPr>
                            <w:r w:rsidRPr="00AA75DE">
                              <w:rPr>
                                <w:noProof/>
                                <w:lang w:eastAsia="en-IE"/>
                              </w:rPr>
                              <w:drawing>
                                <wp:inline distT="0" distB="0" distL="0" distR="0" wp14:anchorId="6A5011A1" wp14:editId="1CC1380A">
                                  <wp:extent cx="1247851" cy="1277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NNN4UDKO.jpg"/>
                                          <pic:cNvPicPr/>
                                        </pic:nvPicPr>
                                        <pic:blipFill>
                                          <a:blip r:embed="rId9">
                                            <a:extLst>
                                              <a:ext uri="{28A0092B-C50C-407E-A947-70E740481C1C}">
                                                <a14:useLocalDpi xmlns:a14="http://schemas.microsoft.com/office/drawing/2010/main" val="0"/>
                                              </a:ext>
                                            </a:extLst>
                                          </a:blip>
                                          <a:stretch>
                                            <a:fillRect/>
                                          </a:stretch>
                                        </pic:blipFill>
                                        <pic:spPr>
                                          <a:xfrm>
                                            <a:off x="0" y="0"/>
                                            <a:ext cx="1254666" cy="1284250"/>
                                          </a:xfrm>
                                          <a:prstGeom prst="rect">
                                            <a:avLst/>
                                          </a:prstGeom>
                                        </pic:spPr>
                                      </pic:pic>
                                    </a:graphicData>
                                  </a:graphic>
                                </wp:inline>
                              </w:drawing>
                            </w:r>
                          </w:p>
                          <w:p w:rsidR="006B09D8" w:rsidRPr="00AA75DE" w:rsidRDefault="006B09D8" w:rsidP="00AA75DE"/>
                          <w:p w:rsidR="006B09D8" w:rsidRDefault="006B09D8" w:rsidP="00AA75DE">
                            <w:pPr>
                              <w:jc w:val="center"/>
                              <w:rPr>
                                <w:b/>
                                <w:sz w:val="72"/>
                                <w:szCs w:val="72"/>
                              </w:rPr>
                            </w:pPr>
                            <w:r w:rsidRPr="00AA75DE">
                              <w:rPr>
                                <w:b/>
                                <w:sz w:val="72"/>
                                <w:szCs w:val="72"/>
                              </w:rPr>
                              <w:t>Generous Giving Programme</w:t>
                            </w: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Pr="00AA75DE" w:rsidRDefault="006B09D8" w:rsidP="00AA75DE">
                            <w:pPr>
                              <w:jc w:val="center"/>
                              <w:rPr>
                                <w:b/>
                                <w:sz w:val="72"/>
                                <w:szCs w:val="72"/>
                              </w:rPr>
                            </w:pPr>
                          </w:p>
                          <w:p w:rsidR="006B09D8" w:rsidRDefault="006B09D8" w:rsidP="00E006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5pt;margin-top:-36.75pt;width:239.55pt;height:538.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" strokecolor="#5b9bd5 [3204]" strokeweight=".5pt">
                <v:textbox>
                  <w:txbxContent>
                    <w:p w:rsidR="006B09D8" w:rsidRPr="00AA75DE" w:rsidRDefault="006B09D8" w:rsidP="007C31A1">
                      <w:pPr>
                        <w:spacing w:before="240" w:after="0"/>
                        <w:jc w:val="center"/>
                      </w:pPr>
                      <w:r w:rsidRPr="00AA75DE">
                        <w:rPr>
                          <w:noProof/>
                          <w:lang w:eastAsia="en-IE"/>
                        </w:rPr>
                        <w:drawing>
                          <wp:inline distT="0" distB="0" distL="0" distR="0" wp14:anchorId="6F329ADE" wp14:editId="036C3C40">
                            <wp:extent cx="866775" cy="866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2.jpg"/>
                                    <pic:cNvPicPr/>
                                  </pic:nvPicPr>
                                  <pic:blipFill>
                                    <a:blip r:embed="rId10">
                                      <a:extLst>
                                        <a:ext uri="{28A0092B-C50C-407E-A947-70E740481C1C}">
                                          <a14:useLocalDpi xmlns:a14="http://schemas.microsoft.com/office/drawing/2010/main" val="0"/>
                                        </a:ext>
                                      </a:extLst>
                                    </a:blip>
                                    <a:stretch>
                                      <a:fillRect/>
                                    </a:stretch>
                                  </pic:blipFill>
                                  <pic:spPr>
                                    <a:xfrm>
                                      <a:off x="0" y="0"/>
                                      <a:ext cx="883409" cy="883409"/>
                                    </a:xfrm>
                                    <a:prstGeom prst="rect">
                                      <a:avLst/>
                                    </a:prstGeom>
                                  </pic:spPr>
                                </pic:pic>
                              </a:graphicData>
                            </a:graphic>
                          </wp:inline>
                        </w:drawing>
                      </w:r>
                    </w:p>
                    <w:p w:rsidR="006B09D8" w:rsidRPr="00AA75DE" w:rsidRDefault="006B09D8" w:rsidP="007C31A1">
                      <w:pPr>
                        <w:spacing w:before="360" w:after="0"/>
                        <w:jc w:val="center"/>
                        <w:rPr>
                          <w:sz w:val="44"/>
                          <w:szCs w:val="44"/>
                        </w:rPr>
                      </w:pPr>
                      <w:proofErr w:type="spellStart"/>
                      <w:r w:rsidRPr="00AA75DE">
                        <w:rPr>
                          <w:sz w:val="44"/>
                          <w:szCs w:val="44"/>
                        </w:rPr>
                        <w:t>Anytown</w:t>
                      </w:r>
                      <w:proofErr w:type="spellEnd"/>
                      <w:r w:rsidRPr="00AA75DE">
                        <w:rPr>
                          <w:sz w:val="44"/>
                          <w:szCs w:val="44"/>
                        </w:rPr>
                        <w:t xml:space="preserve"> Parish Church</w:t>
                      </w:r>
                    </w:p>
                    <w:p w:rsidR="006B09D8" w:rsidRPr="00AA75DE" w:rsidRDefault="006B09D8" w:rsidP="007C31A1">
                      <w:pPr>
                        <w:jc w:val="center"/>
                        <w:rPr>
                          <w:sz w:val="44"/>
                          <w:szCs w:val="44"/>
                        </w:rPr>
                      </w:pPr>
                      <w:proofErr w:type="spellStart"/>
                      <w:r w:rsidRPr="00AA75DE">
                        <w:rPr>
                          <w:sz w:val="44"/>
                          <w:szCs w:val="44"/>
                        </w:rPr>
                        <w:t>Anytown</w:t>
                      </w:r>
                      <w:proofErr w:type="spellEnd"/>
                    </w:p>
                    <w:p w:rsidR="006B09D8" w:rsidRPr="00AA75DE" w:rsidRDefault="006B09D8" w:rsidP="00AA75DE"/>
                    <w:p w:rsidR="006B09D8" w:rsidRPr="00AA75DE" w:rsidRDefault="006B09D8" w:rsidP="00AA75DE">
                      <w:pPr>
                        <w:jc w:val="center"/>
                      </w:pPr>
                      <w:r w:rsidRPr="00AA75DE">
                        <w:rPr>
                          <w:noProof/>
                          <w:lang w:eastAsia="en-IE"/>
                        </w:rPr>
                        <w:drawing>
                          <wp:inline distT="0" distB="0" distL="0" distR="0" wp14:anchorId="6A5011A1" wp14:editId="1CC1380A">
                            <wp:extent cx="1247851" cy="12772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NNN4UDKO.jpg"/>
                                    <pic:cNvPicPr/>
                                  </pic:nvPicPr>
                                  <pic:blipFill>
                                    <a:blip r:embed="rId11">
                                      <a:extLst>
                                        <a:ext uri="{28A0092B-C50C-407E-A947-70E740481C1C}">
                                          <a14:useLocalDpi xmlns:a14="http://schemas.microsoft.com/office/drawing/2010/main" val="0"/>
                                        </a:ext>
                                      </a:extLst>
                                    </a:blip>
                                    <a:stretch>
                                      <a:fillRect/>
                                    </a:stretch>
                                  </pic:blipFill>
                                  <pic:spPr>
                                    <a:xfrm>
                                      <a:off x="0" y="0"/>
                                      <a:ext cx="1254666" cy="1284250"/>
                                    </a:xfrm>
                                    <a:prstGeom prst="rect">
                                      <a:avLst/>
                                    </a:prstGeom>
                                  </pic:spPr>
                                </pic:pic>
                              </a:graphicData>
                            </a:graphic>
                          </wp:inline>
                        </w:drawing>
                      </w:r>
                    </w:p>
                    <w:p w:rsidR="006B09D8" w:rsidRPr="00AA75DE" w:rsidRDefault="006B09D8" w:rsidP="00AA75DE"/>
                    <w:p w:rsidR="006B09D8" w:rsidRDefault="006B09D8" w:rsidP="00AA75DE">
                      <w:pPr>
                        <w:jc w:val="center"/>
                        <w:rPr>
                          <w:b/>
                          <w:sz w:val="72"/>
                          <w:szCs w:val="72"/>
                        </w:rPr>
                      </w:pPr>
                      <w:r w:rsidRPr="00AA75DE">
                        <w:rPr>
                          <w:b/>
                          <w:sz w:val="72"/>
                          <w:szCs w:val="72"/>
                        </w:rPr>
                        <w:t>Generous Giving Programme</w:t>
                      </w: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Default="006B09D8" w:rsidP="00AA75DE">
                      <w:pPr>
                        <w:jc w:val="center"/>
                        <w:rPr>
                          <w:b/>
                          <w:sz w:val="72"/>
                          <w:szCs w:val="72"/>
                        </w:rPr>
                      </w:pPr>
                    </w:p>
                    <w:p w:rsidR="006B09D8" w:rsidRPr="00AA75DE" w:rsidRDefault="006B09D8" w:rsidP="00AA75DE">
                      <w:pPr>
                        <w:jc w:val="center"/>
                        <w:rPr>
                          <w:b/>
                          <w:sz w:val="72"/>
                          <w:szCs w:val="72"/>
                        </w:rPr>
                      </w:pPr>
                    </w:p>
                    <w:p w:rsidR="006B09D8" w:rsidRDefault="006B09D8" w:rsidP="00E006C4"/>
                  </w:txbxContent>
                </v:textbox>
                <w10:wrap type="square"/>
              </v:shape>
            </w:pict>
          </mc:Fallback>
        </mc:AlternateContent>
      </w:r>
    </w:p>
    <w:sectPr w:rsidR="008C2231" w:rsidSect="00E006C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9D8" w:rsidRDefault="006B09D8" w:rsidP="006A4246">
      <w:pPr>
        <w:spacing w:after="0" w:line="240" w:lineRule="auto"/>
      </w:pPr>
      <w:r>
        <w:separator/>
      </w:r>
    </w:p>
  </w:endnote>
  <w:endnote w:type="continuationSeparator" w:id="0">
    <w:p w:rsidR="006B09D8" w:rsidRDefault="006B09D8" w:rsidP="006A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9D8" w:rsidRDefault="006B09D8" w:rsidP="006A4246">
      <w:pPr>
        <w:spacing w:after="0" w:line="240" w:lineRule="auto"/>
      </w:pPr>
      <w:r>
        <w:separator/>
      </w:r>
    </w:p>
  </w:footnote>
  <w:footnote w:type="continuationSeparator" w:id="0">
    <w:p w:rsidR="006B09D8" w:rsidRDefault="006B09D8" w:rsidP="006A42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A449E"/>
    <w:multiLevelType w:val="hybridMultilevel"/>
    <w:tmpl w:val="90F6C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E0D16A5"/>
    <w:multiLevelType w:val="hybridMultilevel"/>
    <w:tmpl w:val="04548AF2"/>
    <w:lvl w:ilvl="0" w:tplc="612AEF3A">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6F55C55"/>
    <w:multiLevelType w:val="hybridMultilevel"/>
    <w:tmpl w:val="EAF8C4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63087A46"/>
    <w:multiLevelType w:val="hybridMultilevel"/>
    <w:tmpl w:val="520281B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791B5EC6"/>
    <w:multiLevelType w:val="hybridMultilevel"/>
    <w:tmpl w:val="572C8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6C4"/>
    <w:rsid w:val="0003053D"/>
    <w:rsid w:val="00090527"/>
    <w:rsid w:val="0017761C"/>
    <w:rsid w:val="001F1167"/>
    <w:rsid w:val="002A0F86"/>
    <w:rsid w:val="00465C70"/>
    <w:rsid w:val="00471BE3"/>
    <w:rsid w:val="00520D50"/>
    <w:rsid w:val="00595B44"/>
    <w:rsid w:val="005C5586"/>
    <w:rsid w:val="005F6FD1"/>
    <w:rsid w:val="006123CD"/>
    <w:rsid w:val="006751DC"/>
    <w:rsid w:val="00690AEF"/>
    <w:rsid w:val="00694EAD"/>
    <w:rsid w:val="006A4246"/>
    <w:rsid w:val="006B09D8"/>
    <w:rsid w:val="007C31A1"/>
    <w:rsid w:val="00805AD0"/>
    <w:rsid w:val="00846510"/>
    <w:rsid w:val="008C2231"/>
    <w:rsid w:val="008C691B"/>
    <w:rsid w:val="009A6583"/>
    <w:rsid w:val="00AA75DE"/>
    <w:rsid w:val="00AD4E32"/>
    <w:rsid w:val="00B15BDB"/>
    <w:rsid w:val="00BA0ABF"/>
    <w:rsid w:val="00CC648D"/>
    <w:rsid w:val="00D62E16"/>
    <w:rsid w:val="00E006C4"/>
    <w:rsid w:val="00EA1AD3"/>
    <w:rsid w:val="00EB10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F86"/>
  </w:style>
  <w:style w:type="paragraph" w:styleId="Heading1">
    <w:name w:val="heading 1"/>
    <w:basedOn w:val="Normal"/>
    <w:next w:val="Normal"/>
    <w:link w:val="Heading1Char"/>
    <w:uiPriority w:val="9"/>
    <w:qFormat/>
    <w:rsid w:val="00E00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0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6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06C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A4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246"/>
  </w:style>
  <w:style w:type="paragraph" w:styleId="Footer">
    <w:name w:val="footer"/>
    <w:basedOn w:val="Normal"/>
    <w:link w:val="FooterChar"/>
    <w:uiPriority w:val="99"/>
    <w:unhideWhenUsed/>
    <w:rsid w:val="006A4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246"/>
  </w:style>
  <w:style w:type="paragraph" w:styleId="ListParagraph">
    <w:name w:val="List Paragraph"/>
    <w:basedOn w:val="Normal"/>
    <w:uiPriority w:val="34"/>
    <w:qFormat/>
    <w:rsid w:val="002A0F86"/>
    <w:pPr>
      <w:ind w:left="720"/>
      <w:contextualSpacing/>
    </w:pPr>
  </w:style>
  <w:style w:type="paragraph" w:styleId="BalloonText">
    <w:name w:val="Balloon Text"/>
    <w:basedOn w:val="Normal"/>
    <w:link w:val="BalloonTextChar"/>
    <w:uiPriority w:val="99"/>
    <w:semiHidden/>
    <w:unhideWhenUsed/>
    <w:rsid w:val="00090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5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F86"/>
  </w:style>
  <w:style w:type="paragraph" w:styleId="Heading1">
    <w:name w:val="heading 1"/>
    <w:basedOn w:val="Normal"/>
    <w:next w:val="Normal"/>
    <w:link w:val="Heading1Char"/>
    <w:uiPriority w:val="9"/>
    <w:qFormat/>
    <w:rsid w:val="00E00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06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06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06C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6A4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4246"/>
  </w:style>
  <w:style w:type="paragraph" w:styleId="Footer">
    <w:name w:val="footer"/>
    <w:basedOn w:val="Normal"/>
    <w:link w:val="FooterChar"/>
    <w:uiPriority w:val="99"/>
    <w:unhideWhenUsed/>
    <w:rsid w:val="006A4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4246"/>
  </w:style>
  <w:style w:type="paragraph" w:styleId="ListParagraph">
    <w:name w:val="List Paragraph"/>
    <w:basedOn w:val="Normal"/>
    <w:uiPriority w:val="34"/>
    <w:qFormat/>
    <w:rsid w:val="002A0F86"/>
    <w:pPr>
      <w:ind w:left="720"/>
      <w:contextualSpacing/>
    </w:pPr>
  </w:style>
  <w:style w:type="paragraph" w:styleId="BalloonText">
    <w:name w:val="Balloon Text"/>
    <w:basedOn w:val="Normal"/>
    <w:link w:val="BalloonTextChar"/>
    <w:uiPriority w:val="99"/>
    <w:semiHidden/>
    <w:unhideWhenUsed/>
    <w:rsid w:val="00090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5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7E18AEC8</Template>
  <TotalTime>64</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Brown</dc:creator>
  <cp:lastModifiedBy>Joanne Richards</cp:lastModifiedBy>
  <cp:revision>14</cp:revision>
  <cp:lastPrinted>2017-03-10T15:47:00Z</cp:lastPrinted>
  <dcterms:created xsi:type="dcterms:W3CDTF">2017-03-10T14:51:00Z</dcterms:created>
  <dcterms:modified xsi:type="dcterms:W3CDTF">2017-03-13T10:03:00Z</dcterms:modified>
</cp:coreProperties>
</file>