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F22" w:rsidRPr="001B036A" w:rsidRDefault="00350F22" w:rsidP="00350F22">
      <w:pPr>
        <w:jc w:val="center"/>
        <w:rPr>
          <w:b/>
          <w:lang w:val="en-IE"/>
        </w:rPr>
      </w:pPr>
      <w:bookmarkStart w:id="0" w:name="_GoBack"/>
      <w:bookmarkEnd w:id="0"/>
      <w:r w:rsidRPr="001B036A">
        <w:rPr>
          <w:b/>
          <w:lang w:val="en-IE"/>
        </w:rPr>
        <w:t xml:space="preserve">GENERAL SYNOD OF THE </w:t>
      </w:r>
      <w:smartTag w:uri="urn:schemas-microsoft-com:office:smarttags" w:element="place">
        <w:smartTag w:uri="urn:schemas-microsoft-com:office:smarttags" w:element="PlaceType">
          <w:r w:rsidRPr="001B036A">
            <w:rPr>
              <w:b/>
              <w:lang w:val="en-IE"/>
            </w:rPr>
            <w:t>CHURCH</w:t>
          </w:r>
        </w:smartTag>
        <w:r w:rsidRPr="001B036A">
          <w:rPr>
            <w:b/>
            <w:lang w:val="en-IE"/>
          </w:rPr>
          <w:t xml:space="preserve"> OF </w:t>
        </w:r>
        <w:smartTag w:uri="urn:schemas-microsoft-com:office:smarttags" w:element="PlaceName">
          <w:r w:rsidRPr="001B036A">
            <w:rPr>
              <w:b/>
              <w:lang w:val="en-IE"/>
            </w:rPr>
            <w:t>IRELAND</w:t>
          </w:r>
        </w:smartTag>
      </w:smartTag>
    </w:p>
    <w:p w:rsidR="00350F22" w:rsidRPr="001B036A" w:rsidRDefault="00350F22" w:rsidP="00350F22">
      <w:pPr>
        <w:jc w:val="center"/>
        <w:rPr>
          <w:b/>
          <w:lang w:val="en-IE"/>
        </w:rPr>
      </w:pPr>
    </w:p>
    <w:p w:rsidR="00350F22" w:rsidRPr="001B036A" w:rsidRDefault="00350F22" w:rsidP="00350F22">
      <w:pPr>
        <w:jc w:val="center"/>
        <w:rPr>
          <w:b/>
          <w:lang w:val="en-IE"/>
        </w:rPr>
      </w:pPr>
    </w:p>
    <w:p w:rsidR="00350F22" w:rsidRPr="001B036A" w:rsidRDefault="00350F22" w:rsidP="00350F22">
      <w:pPr>
        <w:rPr>
          <w:b/>
          <w:lang w:val="en-IE"/>
        </w:rPr>
      </w:pPr>
    </w:p>
    <w:p w:rsidR="00350F22" w:rsidRPr="001B036A" w:rsidRDefault="00350F22" w:rsidP="00350F22">
      <w:pPr>
        <w:rPr>
          <w:b/>
          <w:lang w:val="en-IE"/>
        </w:rPr>
      </w:pPr>
    </w:p>
    <w:p w:rsidR="00350F22" w:rsidRDefault="00350F22" w:rsidP="00350F22">
      <w:pPr>
        <w:jc w:val="center"/>
        <w:rPr>
          <w:b/>
          <w:lang w:val="en-IE"/>
        </w:rPr>
      </w:pPr>
      <w:r>
        <w:rPr>
          <w:b/>
          <w:lang w:val="en-IE"/>
        </w:rPr>
        <w:t>Petition</w:t>
      </w:r>
      <w:r w:rsidR="004E2A86">
        <w:rPr>
          <w:b/>
          <w:lang w:val="en-IE"/>
        </w:rPr>
        <w:t xml:space="preserve"> to the General Synod</w:t>
      </w:r>
    </w:p>
    <w:p w:rsidR="00350F22" w:rsidRDefault="00350F22" w:rsidP="00350F22">
      <w:pPr>
        <w:rPr>
          <w:b/>
          <w:lang w:val="en-IE"/>
        </w:rPr>
      </w:pPr>
    </w:p>
    <w:p w:rsidR="00350F22" w:rsidRDefault="00350F22" w:rsidP="00350F22">
      <w:pPr>
        <w:rPr>
          <w:b/>
          <w:lang w:val="en-IE"/>
        </w:rPr>
      </w:pPr>
    </w:p>
    <w:p w:rsidR="00350F22" w:rsidRDefault="00FF16FC">
      <w:r>
        <w:t>I/</w:t>
      </w:r>
      <w:r w:rsidR="004E2A86">
        <w:t>We, the undersigned</w:t>
      </w:r>
      <w:r w:rsidR="00350F22">
        <w:t xml:space="preserve"> members of the </w:t>
      </w:r>
      <w:smartTag w:uri="urn:schemas-microsoft-com:office:smarttags" w:element="place">
        <w:smartTag w:uri="urn:schemas-microsoft-com:office:smarttags" w:element="PlaceType">
          <w:r w:rsidR="00350F22">
            <w:t>Church</w:t>
          </w:r>
        </w:smartTag>
        <w:r w:rsidR="00350F22">
          <w:t xml:space="preserve"> of </w:t>
        </w:r>
        <w:smartTag w:uri="urn:schemas-microsoft-com:office:smarttags" w:element="PlaceName">
          <w:r w:rsidR="00350F22">
            <w:t>Ireland</w:t>
          </w:r>
        </w:smartTag>
      </w:smartTag>
      <w:r w:rsidR="004E2A86">
        <w:t>,</w:t>
      </w:r>
      <w:r w:rsidR="00350F22">
        <w:t xml:space="preserve"> being over 18 years of age</w:t>
      </w:r>
      <w:r w:rsidR="004E2A86">
        <w:t>,</w:t>
      </w:r>
      <w:r w:rsidR="00350F22">
        <w:t xml:space="preserve"> draw the attention of the General Synod to the following </w:t>
      </w:r>
    </w:p>
    <w:p w:rsidR="00350F22" w:rsidRDefault="00350F22"/>
    <w:p w:rsidR="00350F22" w:rsidRDefault="00350F22"/>
    <w:p w:rsidR="004E2A86" w:rsidRDefault="004E2A86"/>
    <w:p w:rsidR="004E2A86" w:rsidRDefault="004E2A86">
      <w:r>
        <w:t>Therefore, we call upon (or request) the members of the General Synod to</w:t>
      </w:r>
    </w:p>
    <w:p w:rsidR="004E2A86" w:rsidRDefault="004E2A86"/>
    <w:p w:rsidR="004E2A86" w:rsidRDefault="004E2A86"/>
    <w:p w:rsidR="004E2A86" w:rsidRDefault="004E2A86"/>
    <w:p w:rsidR="004E2A86" w:rsidRPr="00ED3986" w:rsidRDefault="00ED3986">
      <w:pPr>
        <w:rPr>
          <w:b/>
        </w:rPr>
      </w:pPr>
      <w:r w:rsidRPr="00ED3986">
        <w:rPr>
          <w:b/>
        </w:rPr>
        <w:t>Principal Petitioner:</w:t>
      </w:r>
    </w:p>
    <w:p w:rsidR="00ED3986" w:rsidRDefault="00ED3986"/>
    <w:p w:rsidR="00ED3986" w:rsidRDefault="00ED3986">
      <w:r>
        <w:t>Name:</w:t>
      </w:r>
      <w:r>
        <w:tab/>
      </w:r>
      <w:r>
        <w:tab/>
      </w:r>
      <w:r>
        <w:tab/>
        <w:t>Address:</w:t>
      </w:r>
      <w:r>
        <w:tab/>
      </w:r>
      <w:r>
        <w:tab/>
        <w:t>Email:</w:t>
      </w:r>
      <w:r>
        <w:tab/>
      </w:r>
      <w:r>
        <w:tab/>
      </w:r>
      <w:r>
        <w:tab/>
        <w:t>Date: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</w:tbl>
    <w:p w:rsidR="004E2A86" w:rsidRDefault="004E2A86"/>
    <w:p w:rsidR="00ED3986" w:rsidRPr="00ED3986" w:rsidRDefault="00ED3986">
      <w:pPr>
        <w:rPr>
          <w:b/>
        </w:rPr>
      </w:pPr>
      <w:r w:rsidRPr="00ED3986">
        <w:rPr>
          <w:b/>
        </w:rPr>
        <w:t>Additional Petitioners:</w:t>
      </w:r>
    </w:p>
    <w:p w:rsidR="004E2A86" w:rsidRDefault="004E2A86"/>
    <w:p w:rsidR="00ED3986" w:rsidRDefault="00ED3986">
      <w:r>
        <w:t>Name:</w:t>
      </w:r>
      <w:r>
        <w:tab/>
      </w:r>
      <w:r>
        <w:tab/>
      </w:r>
      <w:r>
        <w:tab/>
        <w:t>Parish:</w:t>
      </w:r>
      <w:r>
        <w:tab/>
      </w:r>
      <w:r>
        <w:tab/>
      </w:r>
      <w:r>
        <w:tab/>
        <w:t>Diocese:</w:t>
      </w:r>
      <w:r>
        <w:tab/>
      </w:r>
      <w:r>
        <w:tab/>
        <w:t>Date: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</w:tbl>
    <w:p w:rsidR="00ED3986" w:rsidRDefault="00ED3986"/>
    <w:p w:rsidR="004E2A86" w:rsidRPr="00ED3986" w:rsidRDefault="00ED3986">
      <w:pPr>
        <w:rPr>
          <w:b/>
        </w:rPr>
      </w:pPr>
      <w:r w:rsidRPr="00ED3986">
        <w:rPr>
          <w:b/>
        </w:rPr>
        <w:t xml:space="preserve">NB: Where a petition continues for two or more pages the text of the petition (beginning </w:t>
      </w:r>
      <w:proofErr w:type="gramStart"/>
      <w:r w:rsidRPr="00ED3986">
        <w:rPr>
          <w:b/>
        </w:rPr>
        <w:t>We</w:t>
      </w:r>
      <w:proofErr w:type="gramEnd"/>
      <w:r w:rsidRPr="00ED3986">
        <w:rPr>
          <w:b/>
        </w:rPr>
        <w:t xml:space="preserve"> the Undersigned…) sh</w:t>
      </w:r>
      <w:r w:rsidR="00FF16FC">
        <w:rPr>
          <w:b/>
        </w:rPr>
        <w:t>ould appear on ALL</w:t>
      </w:r>
      <w:r w:rsidRPr="00ED3986">
        <w:rPr>
          <w:b/>
        </w:rPr>
        <w:t xml:space="preserve"> the pages.</w:t>
      </w:r>
    </w:p>
    <w:sectPr w:rsidR="004E2A86" w:rsidRPr="00ED398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F22"/>
    <w:rsid w:val="001163DC"/>
    <w:rsid w:val="00247A22"/>
    <w:rsid w:val="00350F22"/>
    <w:rsid w:val="004E2A86"/>
    <w:rsid w:val="006711B7"/>
    <w:rsid w:val="009A1016"/>
    <w:rsid w:val="00A467DF"/>
    <w:rsid w:val="00ED3986"/>
    <w:rsid w:val="00FF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0F22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350F22"/>
    <w:rPr>
      <w:color w:val="0000FF"/>
      <w:u w:val="single"/>
    </w:rPr>
  </w:style>
  <w:style w:type="table" w:styleId="TableGrid">
    <w:name w:val="Table Grid"/>
    <w:basedOn w:val="TableNormal"/>
    <w:rsid w:val="00ED39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1163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0F22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350F22"/>
    <w:rPr>
      <w:color w:val="0000FF"/>
      <w:u w:val="single"/>
    </w:rPr>
  </w:style>
  <w:style w:type="table" w:styleId="TableGrid">
    <w:name w:val="Table Grid"/>
    <w:basedOn w:val="TableNormal"/>
    <w:rsid w:val="00ED39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1163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20CA235C.dotm</Template>
  <TotalTime>0</TotalTime>
  <Pages>1</Pages>
  <Words>87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 OF THE CHURCH OF IRELAND</vt:lpstr>
    </vt:vector>
  </TitlesOfParts>
  <Company>The Representative Church Body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 OF THE CHURCH OF IRELAND</dc:title>
  <dc:creator>gcasey</dc:creator>
  <cp:lastModifiedBy>Charlotte Howard</cp:lastModifiedBy>
  <cp:revision>2</cp:revision>
  <cp:lastPrinted>2012-05-03T11:42:00Z</cp:lastPrinted>
  <dcterms:created xsi:type="dcterms:W3CDTF">2013-11-20T12:33:00Z</dcterms:created>
  <dcterms:modified xsi:type="dcterms:W3CDTF">2013-11-20T12:33:00Z</dcterms:modified>
</cp:coreProperties>
</file>